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65E" w:rsidRDefault="0001065E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7660"/>
        <w:gridCol w:w="71"/>
        <w:gridCol w:w="3789"/>
      </w:tblGrid>
      <w:tr w:rsidR="0001065E">
        <w:trPr>
          <w:cantSplit/>
          <w:trHeight w:hRule="exact" w:val="5458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01065E" w:rsidRDefault="00797CD0">
            <w:pPr>
              <w:pStyle w:val="NoSpacing"/>
            </w:pPr>
            <w:r>
              <w:drawing>
                <wp:inline distT="0" distB="0" distL="0" distR="0">
                  <wp:extent cx="4869682" cy="3404870"/>
                  <wp:effectExtent l="0" t="0" r="7620" b="508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518" cy="341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779"/>
            </w:tblGrid>
            <w:tr w:rsidR="0001065E">
              <w:tc>
                <w:tcPr>
                  <w:tcW w:w="5000" w:type="pct"/>
                </w:tcPr>
                <w:p w:rsidR="0001065E" w:rsidRDefault="00EB3E00">
                  <w:pPr>
                    <w:pStyle w:val="Title"/>
                  </w:pPr>
                  <w:sdt>
                    <w:sdtPr>
                      <w:alias w:val="Title"/>
                      <w:tag w:val="Title"/>
                      <w:id w:val="-627160405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EndPr/>
                    <w:sdtContent>
                      <w:r w:rsidR="00832E49">
                        <w:t>Caldwell Family Reunion</w:t>
                      </w:r>
                    </w:sdtContent>
                  </w:sdt>
                </w:p>
                <w:sdt>
                  <w:sdtPr>
                    <w:alias w:val="Subtitle"/>
                    <w:tag w:val="Subtitle"/>
                    <w:id w:val="-1656985340"/>
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<w:text/>
                  </w:sdtPr>
                  <w:sdtEndPr/>
                  <w:sdtContent>
                    <w:p w:rsidR="0001065E" w:rsidRDefault="00832E49" w:rsidP="00832E49">
                      <w:pPr>
                        <w:pStyle w:val="Subtitle"/>
                      </w:pPr>
                      <w:r>
                        <w:t>2</w:t>
                      </w:r>
                      <w:r w:rsidR="007E692B">
                        <w:t>013 Recap</w:t>
                      </w:r>
                    </w:p>
                  </w:sdtContent>
                </w:sdt>
              </w:tc>
            </w:tr>
            <w:tr w:rsidR="0001065E">
              <w:trPr>
                <w:trHeight w:val="3312"/>
              </w:trPr>
              <w:tc>
                <w:tcPr>
                  <w:tcW w:w="5000" w:type="pct"/>
                  <w:vAlign w:val="bottom"/>
                </w:tcPr>
                <w:p w:rsidR="0001065E" w:rsidRDefault="00FB691B" w:rsidP="00A12924">
                  <w:pPr>
                    <w:pStyle w:val="Subtitle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1648" behindDoc="0" locked="0" layoutInCell="1" allowOverlap="1">
                            <wp:simplePos x="0" y="0"/>
                            <wp:positionH relativeFrom="column">
                              <wp:posOffset>-635</wp:posOffset>
                            </wp:positionH>
                            <wp:positionV relativeFrom="paragraph">
                              <wp:posOffset>-1562100</wp:posOffset>
                            </wp:positionV>
                            <wp:extent cx="2200275" cy="990600"/>
                            <wp:effectExtent l="0" t="0" r="0" b="0"/>
                            <wp:wrapNone/>
                            <wp:docPr id="45" name="Text Box 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2002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FB691B" w:rsidRDefault="00FB691B" w:rsidP="00FB691B">
                                        <w:pPr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>Family, I t</w:t>
                                        </w:r>
                                        <w:r w:rsidRPr="00FB691B"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 xml:space="preserve">hank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 xml:space="preserve">each of </w:t>
                                        </w:r>
                                        <w:r w:rsidRPr="00FB691B"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>you for your support and love</w:t>
                                        </w:r>
                                        <w:r w:rsidR="00B2369F"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>;</w:t>
                                        </w:r>
                                        <w:r w:rsidRPr="00FB691B"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 xml:space="preserve"> and </w:t>
                                        </w:r>
                                        <w:r w:rsidR="005E6F3C"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 xml:space="preserve">for 2 awesome </w:t>
                                        </w:r>
                                        <w:r w:rsidRPr="00FB691B"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>reunion</w:t>
                                        </w:r>
                                        <w:r w:rsidR="005E6F3C"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>s this y</w:t>
                                        </w:r>
                                        <w:r w:rsidRPr="00FB691B"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>ear!</w:t>
                                        </w:r>
                                        <w:r w:rsidR="005E6F3C">
                                          <w:rPr>
                                            <w:color w:val="FFFFFF" w:themeColor="background1"/>
                                            <w:sz w:val="24"/>
                                          </w:rPr>
                                          <w:t xml:space="preserve">  </w:t>
                                        </w:r>
                                      </w:p>
                                      <w:p w:rsidR="00FB691B" w:rsidRPr="00FB691B" w:rsidRDefault="00FB691B" w:rsidP="00FB691B">
                                        <w:pPr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</w:pPr>
                                        <w:r w:rsidRPr="00FB691B"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  <w:t>Samantha Perry 2013 Away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  <w:t xml:space="preserve"> </w:t>
                                        </w:r>
                                        <w:r w:rsidRPr="00FB691B"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  <w:t>Cha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  <w:t>i</w:t>
                                        </w:r>
                                        <w:r w:rsidRPr="00FB691B">
                                          <w:rPr>
                                            <w:color w:val="FFFFFF" w:themeColor="background1"/>
                                            <w:sz w:val="22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45" o:spid="_x0000_s1026" type="#_x0000_t202" style="position:absolute;left:0;text-align:left;margin-left:-.05pt;margin-top:-123pt;width:173.25pt;height:78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" filled="f" stroked="f" strokeweight=".5pt">
                            <v:textbox>
                              <w:txbxContent>
                                <w:p w:rsidR="00FB691B" w:rsidRDefault="00FB691B" w:rsidP="00FB691B">
                                  <w:pPr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Family, I t</w:t>
                                  </w:r>
                                  <w:r w:rsidRPr="00FB691B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 xml:space="preserve">hank </w:t>
                                  </w:r>
                                  <w:r>
                                    <w:rPr>
                                      <w:color w:val="FFFFFF" w:themeColor="background1"/>
                                      <w:sz w:val="24"/>
                                    </w:rPr>
                                    <w:t xml:space="preserve">each of </w:t>
                                  </w:r>
                                  <w:r w:rsidRPr="00FB691B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you for your support and love</w:t>
                                  </w:r>
                                  <w:r w:rsidR="00B2369F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;</w:t>
                                  </w:r>
                                  <w:r w:rsidRPr="00FB691B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 xml:space="preserve"> and </w:t>
                                  </w:r>
                                  <w:r w:rsidR="005E6F3C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 xml:space="preserve">for 2 awesome </w:t>
                                  </w:r>
                                  <w:r w:rsidRPr="00FB691B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reunion</w:t>
                                  </w:r>
                                  <w:r w:rsidR="005E6F3C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s this y</w:t>
                                  </w:r>
                                  <w:r w:rsidRPr="00FB691B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>ear!</w:t>
                                  </w:r>
                                  <w:r w:rsidR="005E6F3C">
                                    <w:rPr>
                                      <w:color w:val="FFFFFF" w:themeColor="background1"/>
                                      <w:sz w:val="24"/>
                                    </w:rPr>
                                    <w:t xml:space="preserve">  </w:t>
                                  </w:r>
                                </w:p>
                                <w:p w:rsidR="00FB691B" w:rsidRPr="00FB691B" w:rsidRDefault="00FB691B" w:rsidP="00FB691B">
                                  <w:pPr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FB691B">
                                    <w:rPr>
                                      <w:color w:val="FFFFFF" w:themeColor="background1"/>
                                      <w:sz w:val="22"/>
                                    </w:rPr>
                                    <w:t>Samantha Perry 2013 Away</w:t>
                                  </w:r>
                                  <w:r>
                                    <w:rPr>
                                      <w:color w:val="FFFFFF" w:themeColor="background1"/>
                                      <w:sz w:val="22"/>
                                    </w:rPr>
                                    <w:t xml:space="preserve"> </w:t>
                                  </w:r>
                                  <w:r w:rsidRPr="00FB691B">
                                    <w:rPr>
                                      <w:color w:val="FFFFFF" w:themeColor="background1"/>
                                      <w:sz w:val="22"/>
                                    </w:rPr>
                                    <w:t>Cha</w:t>
                                  </w:r>
                                  <w:r>
                                    <w:rPr>
                                      <w:color w:val="FFFFFF" w:themeColor="background1"/>
                                      <w:sz w:val="22"/>
                                    </w:rPr>
                                    <w:t>i</w:t>
                                  </w:r>
                                  <w:r w:rsidRPr="00FB691B">
                                    <w:rPr>
                                      <w:color w:val="FFFFFF" w:themeColor="background1"/>
                                      <w:sz w:val="22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01065E" w:rsidRDefault="0001065E">
            <w:pPr>
              <w:pStyle w:val="Subtitle"/>
            </w:pPr>
          </w:p>
        </w:tc>
      </w:tr>
      <w:tr w:rsidR="0001065E">
        <w:trPr>
          <w:cantSplit/>
          <w:trHeight w:hRule="exact" w:val="72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</w:tc>
        <w:tc>
          <w:tcPr>
            <w:tcW w:w="71" w:type="dxa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</w:tc>
      </w:tr>
      <w:tr w:rsidR="0001065E">
        <w:trPr>
          <w:cantSplit/>
          <w:trHeight w:val="360"/>
          <w:jc w:val="center"/>
        </w:trPr>
        <w:tc>
          <w:tcPr>
            <w:tcW w:w="7660" w:type="dxa"/>
            <w:shd w:val="clear" w:color="auto" w:fill="C0504D" w:themeFill="accent2"/>
            <w:tcMar>
              <w:left w:w="0" w:type="dxa"/>
              <w:right w:w="115" w:type="dxa"/>
            </w:tcMar>
            <w:vAlign w:val="center"/>
          </w:tcPr>
          <w:p w:rsidR="00CA3F09" w:rsidRPr="00CA3F09" w:rsidRDefault="00832E49" w:rsidP="00244B01">
            <w:pPr>
              <w:pStyle w:val="Heading4"/>
              <w:outlineLvl w:val="3"/>
            </w:pPr>
            <w:r>
              <w:t>I</w:t>
            </w:r>
            <w:r w:rsidR="00D313CE">
              <w:t>n memoria</w:t>
            </w:r>
            <w:r>
              <w:t>m</w:t>
            </w:r>
            <w:r w:rsidR="00CA3F09">
              <w:t xml:space="preserve"> Murlee Caldwell Owens and children</w:t>
            </w:r>
            <w:r w:rsidR="00244B01">
              <w:t xml:space="preserve"> (Deceased)</w:t>
            </w: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:rsidR="0001065E" w:rsidRDefault="007E692B" w:rsidP="007E692B">
            <w:pPr>
              <w:pStyle w:val="Heading4"/>
              <w:outlineLvl w:val="3"/>
            </w:pPr>
            <w:r w:rsidRPr="007E692B">
              <w:rPr>
                <w:sz w:val="12"/>
              </w:rPr>
              <w:t>Written By Sam Perry for caldwells now &amp; to come</w:t>
            </w:r>
          </w:p>
        </w:tc>
      </w:tr>
    </w:tbl>
    <w:p w:rsidR="0001065E" w:rsidRDefault="00375E97">
      <w:pPr>
        <w:sectPr w:rsidR="0001065E" w:rsidSect="006C34BD">
          <w:headerReference w:type="default" r:id="rId10"/>
          <w:headerReference w:type="first" r:id="rId11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251604992" behindDoc="0" locked="0" layoutInCell="0" allowOverlap="1" wp14:anchorId="666465AD" wp14:editId="349D846D">
                <wp:simplePos x="0" y="0"/>
                <wp:positionH relativeFrom="margin">
                  <wp:posOffset>-137160</wp:posOffset>
                </wp:positionH>
                <wp:positionV relativeFrom="page">
                  <wp:posOffset>4286250</wp:posOffset>
                </wp:positionV>
                <wp:extent cx="4838700" cy="100012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00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DD9" w:rsidRDefault="00840DD9" w:rsidP="00840DD9">
                            <w:pPr>
                              <w:pStyle w:val="Heading1"/>
                            </w:pPr>
                            <w:r>
                              <w:t>Destination Adventure</w:t>
                            </w:r>
                          </w:p>
                          <w:p w:rsidR="00840DD9" w:rsidRPr="00E72632" w:rsidRDefault="00840DD9" w:rsidP="00840DD9">
                            <w:pPr>
                              <w:rPr>
                                <w:sz w:val="32"/>
                              </w:rPr>
                            </w:pPr>
                            <w:r w:rsidRPr="00E72632">
                              <w:rPr>
                                <w:sz w:val="32"/>
                              </w:rPr>
                              <w:t>Away Reunion 2013 Universal Studios Orlando, FL</w:t>
                            </w:r>
                          </w:p>
                          <w:p w:rsidR="0001065E" w:rsidRDefault="00832E49">
                            <w:pPr>
                              <w:pStyle w:val="Heading1"/>
                            </w:pPr>
                            <w:proofErr w:type="gramStart"/>
                            <w:r>
                              <w:t>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65AD" id="Text Box 5" o:spid="_x0000_s1027" type="#_x0000_t202" style="position:absolute;margin-left:-10.8pt;margin-top:337.5pt;width:381pt;height:78.75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" o:allowincell="f" fillcolor="#95b3d7 [1940]" stroked="f" strokeweight=".5pt">
                <v:textbox inset="0,0,0,0">
                  <w:txbxContent>
                    <w:p w:rsidR="00840DD9" w:rsidRDefault="00840DD9" w:rsidP="00840DD9">
                      <w:pPr>
                        <w:pStyle w:val="Heading1"/>
                      </w:pPr>
                      <w:r>
                        <w:t>Destination Adventure</w:t>
                      </w:r>
                    </w:p>
                    <w:p w:rsidR="00840DD9" w:rsidRPr="00E72632" w:rsidRDefault="00840DD9" w:rsidP="00840DD9">
                      <w:pPr>
                        <w:rPr>
                          <w:sz w:val="32"/>
                        </w:rPr>
                      </w:pPr>
                      <w:r w:rsidRPr="00E72632">
                        <w:rPr>
                          <w:sz w:val="32"/>
                        </w:rPr>
                        <w:t>Away Reunion 2013 Universal Studios Orlando, FL</w:t>
                      </w:r>
                    </w:p>
                    <w:p w:rsidR="0001065E" w:rsidRDefault="00832E49">
                      <w:pPr>
                        <w:pStyle w:val="Heading1"/>
                      </w:pPr>
                      <w:proofErr w:type="gramStart"/>
                      <w:r>
                        <w:t>ion</w:t>
                      </w:r>
                      <w:proofErr w:type="gramEnd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840DD9" w:rsidRDefault="00840DD9" w:rsidP="00840DD9">
      <w:r>
        <w:t>November 26</w:t>
      </w:r>
      <w:r w:rsidRPr="00840DD9">
        <w:rPr>
          <w:vertAlign w:val="superscript"/>
        </w:rPr>
        <w:t>th</w:t>
      </w:r>
      <w:r>
        <w:t xml:space="preserve"> the Tates, Perrys</w:t>
      </w:r>
      <w:r w:rsidR="00E91D27">
        <w:t>,</w:t>
      </w:r>
      <w:r>
        <w:t xml:space="preserve"> and Jarretts headed out-- van and car full--with anticipation of the miles and Thanksgiving holiday traffic </w:t>
      </w:r>
      <w:r w:rsidR="0002270D">
        <w:t xml:space="preserve">that laid </w:t>
      </w:r>
      <w:r>
        <w:t>ahead</w:t>
      </w:r>
      <w:r w:rsidR="00E91D27">
        <w:t xml:space="preserve">-- as we headed from Durham, NC to Orlando, FL.  </w:t>
      </w:r>
      <w:r>
        <w:t>Our estimated 10 hour journey proved the adventure we anticipated with 2 onlooker traffic accident delays and one abrupt bumped signaling a f</w:t>
      </w:r>
      <w:r w:rsidR="0002270D">
        <w:t>lat tire. Thankfully we arrived,</w:t>
      </w:r>
      <w:r>
        <w:t xml:space="preserve"> </w:t>
      </w:r>
      <w:r w:rsidR="0002270D">
        <w:t xml:space="preserve">albeit </w:t>
      </w:r>
      <w:r>
        <w:t>14 hours</w:t>
      </w:r>
      <w:r w:rsidR="0002270D">
        <w:t xml:space="preserve"> later,</w:t>
      </w:r>
      <w:r>
        <w:t xml:space="preserve"> safe and sound.  </w:t>
      </w:r>
    </w:p>
    <w:p w:rsidR="00840DD9" w:rsidRDefault="00840DD9" w:rsidP="00840DD9">
      <w:r>
        <w:t>Met by a pleasant view of palm</w:t>
      </w:r>
      <w:r w:rsidR="00D4336C">
        <w:t xml:space="preserve"> trees and on site shopping at </w:t>
      </w:r>
      <w:hyperlink r:id="rId12" w:history="1">
        <w:r w:rsidR="00D4336C" w:rsidRPr="00D4336C">
          <w:rPr>
            <w:rStyle w:val="Hyperlink"/>
          </w:rPr>
          <w:t>Westlake Vacation Villas</w:t>
        </w:r>
      </w:hyperlink>
      <w:r w:rsidR="00D4336C">
        <w:t xml:space="preserve"> and </w:t>
      </w:r>
      <w:r w:rsidR="008726A3">
        <w:t xml:space="preserve">a </w:t>
      </w:r>
      <w:r w:rsidR="00D4336C">
        <w:t xml:space="preserve">quite sidewalk lined community of private homes at </w:t>
      </w:r>
      <w:hyperlink r:id="rId13" w:history="1">
        <w:r w:rsidR="00D4336C" w:rsidRPr="00D4336C">
          <w:rPr>
            <w:rStyle w:val="Hyperlink"/>
          </w:rPr>
          <w:t>Cumbrian Villas</w:t>
        </w:r>
      </w:hyperlink>
      <w:r w:rsidR="00D4336C">
        <w:t xml:space="preserve"> we know we had arrived and made excellent accommodation choices.  This would be a comfortable adventure.  </w:t>
      </w:r>
    </w:p>
    <w:p w:rsidR="00D4336C" w:rsidRDefault="00D4336C" w:rsidP="00840DD9">
      <w:r>
        <w:t xml:space="preserve">Thanksgiving </w:t>
      </w:r>
      <w:r w:rsidR="00E91D27">
        <w:t>Day</w:t>
      </w:r>
      <w:r>
        <w:t xml:space="preserve"> kick</w:t>
      </w:r>
      <w:r w:rsidR="00E91D27">
        <w:t>ed</w:t>
      </w:r>
      <w:r>
        <w:t xml:space="preserve"> of</w:t>
      </w:r>
      <w:r w:rsidR="00E91D27">
        <w:t>f the reunion with family dinner provided</w:t>
      </w:r>
      <w:r>
        <w:t xml:space="preserve"> and </w:t>
      </w:r>
      <w:r w:rsidR="00E91D27">
        <w:t xml:space="preserve">tastily </w:t>
      </w:r>
      <w:r>
        <w:t xml:space="preserve">prepared by Charity Philips, great granddaughter of McGrady </w:t>
      </w:r>
      <w:r w:rsidR="00E91D27">
        <w:t>‘</w:t>
      </w:r>
      <w:r>
        <w:t>Mae</w:t>
      </w:r>
      <w:r w:rsidR="00E91D27">
        <w:t xml:space="preserve">’ Perry and Charity’s special friend </w:t>
      </w:r>
      <w:r>
        <w:t xml:space="preserve">Joshua Neptune. Charity, Josh and his family </w:t>
      </w:r>
      <w:r w:rsidR="00E91D27">
        <w:t xml:space="preserve">and friend started their adventure in Orlando on the 11/23.  </w:t>
      </w:r>
      <w:r>
        <w:t xml:space="preserve"> </w:t>
      </w:r>
    </w:p>
    <w:p w:rsidR="00E91D27" w:rsidRDefault="00E91D27" w:rsidP="00840DD9">
      <w:r>
        <w:t xml:space="preserve">That evening found </w:t>
      </w:r>
      <w:r w:rsidR="00E72632">
        <w:t xml:space="preserve">some of </w:t>
      </w:r>
      <w:r w:rsidR="008726A3">
        <w:t xml:space="preserve">us </w:t>
      </w:r>
      <w:r w:rsidR="00E72632">
        <w:t xml:space="preserve">taking a well-deserved break; and the rest of </w:t>
      </w:r>
      <w:r>
        <w:t xml:space="preserve">the family ferrying across Downtown Disney, </w:t>
      </w:r>
      <w:r w:rsidR="003C71F1">
        <w:t xml:space="preserve">then </w:t>
      </w:r>
      <w:r>
        <w:t>strolling back taking in the sights</w:t>
      </w:r>
      <w:r w:rsidR="003C71F1">
        <w:t xml:space="preserve"> and sounds. </w:t>
      </w:r>
      <w:r>
        <w:t xml:space="preserve">The remaining days were spent at each </w:t>
      </w:r>
      <w:r w:rsidR="00E72632">
        <w:t>family’s leisure--</w:t>
      </w:r>
      <w:r>
        <w:t xml:space="preserve">visiting Universal Studios, </w:t>
      </w:r>
      <w:r w:rsidR="0075732E">
        <w:t>Islands of Adventure</w:t>
      </w:r>
      <w:r w:rsidR="00244B01">
        <w:t>,</w:t>
      </w:r>
      <w:r>
        <w:t xml:space="preserve"> </w:t>
      </w:r>
      <w:r w:rsidR="00244B01">
        <w:t xml:space="preserve">Sea World, </w:t>
      </w:r>
      <w:r>
        <w:t>and Busch Gardens.  Of course other members opted to join the shopping crowd for Black Friday and great flea market deals.</w:t>
      </w:r>
      <w:r w:rsidR="00E72632">
        <w:t xml:space="preserve"> While others took in the city. </w:t>
      </w:r>
      <w:r>
        <w:t xml:space="preserve">  </w:t>
      </w:r>
    </w:p>
    <w:p w:rsidR="003C71F1" w:rsidRDefault="003C71F1" w:rsidP="00840DD9">
      <w:r>
        <w:t xml:space="preserve">It was a wonderful adventure of family fellowship and fun!  </w:t>
      </w:r>
      <w:r>
        <w:t>Thankfully we all returned by 12/2 safely and joyous to have spent a beautiful holiday and vacation with family.</w:t>
      </w:r>
    </w:p>
    <w:p w:rsidR="0075732E" w:rsidRDefault="003C71F1" w:rsidP="00840DD9">
      <w:r>
        <w:t xml:space="preserve">The best adventure was the journey of being together. </w:t>
      </w:r>
    </w:p>
    <w:p w:rsidR="0001065E" w:rsidRDefault="009F62B5">
      <w:pPr>
        <w:pStyle w:val="Sidebarphoto"/>
      </w:pP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156C36" wp14:editId="70E5139A">
                <wp:simplePos x="0" y="0"/>
                <wp:positionH relativeFrom="column">
                  <wp:posOffset>-85725</wp:posOffset>
                </wp:positionH>
                <wp:positionV relativeFrom="paragraph">
                  <wp:posOffset>1654810</wp:posOffset>
                </wp:positionV>
                <wp:extent cx="2209800" cy="2667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2B5" w:rsidRDefault="009F62B5" w:rsidP="009F62B5">
                            <w:pPr>
                              <w:pStyle w:val="SidebarText"/>
                              <w:spacing w:after="0"/>
                              <w:jc w:val="center"/>
                            </w:pPr>
                            <w:r>
                              <w:t>Universal Superstar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56C36" id="Text Box 12" o:spid="_x0000_s1028" type="#_x0000_t202" style="position:absolute;left:0;text-align:left;margin-left:-6.75pt;margin-top:130.3pt;width:174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" fillcolor="white [3201]" stroked="f" strokeweight=".5pt">
                <v:textbox>
                  <w:txbxContent>
                    <w:p w:rsidR="009F62B5" w:rsidRDefault="009F62B5" w:rsidP="009F62B5">
                      <w:pPr>
                        <w:pStyle w:val="SidebarText"/>
                        <w:spacing w:after="0"/>
                        <w:jc w:val="center"/>
                      </w:pPr>
                      <w:r>
                        <w:t>Universal Superstar Parade</w:t>
                      </w:r>
                    </w:p>
                  </w:txbxContent>
                </v:textbox>
              </v:shape>
            </w:pict>
          </mc:Fallback>
        </mc:AlternateContent>
      </w:r>
      <w:r w:rsidR="00244B01">
        <w:drawing>
          <wp:inline distT="0" distB="0" distL="0" distR="0" wp14:anchorId="1F2DFFCC" wp14:editId="42BAEA89">
            <wp:extent cx="2209800" cy="1458595"/>
            <wp:effectExtent l="114300" t="114300" r="114300" b="1225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versal-Orlando-Superstar-Parad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58595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797CD0">
        <w:br w:type="column"/>
      </w:r>
      <w:r w:rsidR="00797CD0">
        <w:lastRenderedPageBreak/>
        <w:drawing>
          <wp:inline distT="0" distB="0" distL="0" distR="0" wp14:anchorId="422C6878" wp14:editId="3CB0A573">
            <wp:extent cx="2476500" cy="1325245"/>
            <wp:effectExtent l="0" t="0" r="0" b="825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39" cy="1332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65E" w:rsidRDefault="00CA3F09">
      <w:pPr>
        <w:pStyle w:val="SidebarHeading"/>
      </w:pPr>
      <w:r>
        <w:t>1</w:t>
      </w:r>
      <w:r w:rsidRPr="00CA3F09">
        <w:rPr>
          <w:vertAlign w:val="superscript"/>
        </w:rPr>
        <w:t>st</w:t>
      </w:r>
      <w:r>
        <w:t xml:space="preserve"> </w:t>
      </w:r>
      <w:r w:rsidR="00292AB8">
        <w:t>Cousins True</w:t>
      </w:r>
    </w:p>
    <w:p w:rsidR="0001065E" w:rsidRDefault="00292AB8" w:rsidP="00292AB8">
      <w:pPr>
        <w:pStyle w:val="SidebarText"/>
        <w:spacing w:after="0"/>
      </w:pPr>
      <w:r>
        <w:t>L- Tabitha Michelle Walker, daughter of Ella Walker</w:t>
      </w:r>
    </w:p>
    <w:p w:rsidR="00292AB8" w:rsidRDefault="00292AB8" w:rsidP="00292AB8">
      <w:pPr>
        <w:pStyle w:val="SidebarText"/>
        <w:spacing w:after="0"/>
      </w:pPr>
      <w:r>
        <w:t>R- Tamaira Oleisa Greene</w:t>
      </w:r>
      <w:r w:rsidR="00CA3F09">
        <w:t>, d</w:t>
      </w:r>
      <w:r>
        <w:t>aughter of Charity Greene</w:t>
      </w:r>
    </w:p>
    <w:p w:rsidR="00292AB8" w:rsidRDefault="00CA3F09" w:rsidP="00292AB8">
      <w:pPr>
        <w:pStyle w:val="SidebarText"/>
        <w:spacing w:after="0"/>
        <w:rPr>
          <w:color w:val="auto"/>
        </w:rPr>
      </w:pPr>
      <w:r>
        <w:t>Granddaughters</w:t>
      </w:r>
      <w:r w:rsidR="00292AB8">
        <w:t xml:space="preserve"> of ‘</w:t>
      </w:r>
      <w:r w:rsidR="00292AB8" w:rsidRPr="007244F0">
        <w:rPr>
          <w:color w:val="auto"/>
        </w:rPr>
        <w:t>Mason’ McGrady Perry McPhatter</w:t>
      </w:r>
      <w:r w:rsidR="00292AB8">
        <w:rPr>
          <w:color w:val="auto"/>
        </w:rPr>
        <w:t xml:space="preserve"> </w:t>
      </w:r>
      <w:r w:rsidR="00292AB8" w:rsidRPr="007244F0">
        <w:rPr>
          <w:color w:val="auto"/>
        </w:rPr>
        <w:t xml:space="preserve"> </w:t>
      </w:r>
    </w:p>
    <w:p w:rsidR="00292AB8" w:rsidRDefault="00883C37" w:rsidP="00292AB8">
      <w:pPr>
        <w:pStyle w:val="SidebarText"/>
        <w:spacing w:after="0"/>
      </w:pPr>
      <w:r>
        <w:t xml:space="preserve">2012 Local Reunion </w:t>
      </w:r>
    </w:p>
    <w:p w:rsidR="0001065E" w:rsidRDefault="00797CD0">
      <w:pPr>
        <w:pStyle w:val="Sidebarphoto"/>
      </w:pPr>
      <w:r>
        <w:drawing>
          <wp:inline distT="0" distB="0" distL="0" distR="0" wp14:anchorId="5FC80F28" wp14:editId="18FA5E54">
            <wp:extent cx="2466975" cy="1619250"/>
            <wp:effectExtent l="76200" t="76200" r="66675" b="7620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88" cy="162910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2700" h="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F09" w:rsidRDefault="00D313CE" w:rsidP="00D313CE">
      <w:pPr>
        <w:pStyle w:val="SidebarHeading"/>
      </w:pPr>
      <w:r>
        <w:t xml:space="preserve">Cousins </w:t>
      </w:r>
      <w:r w:rsidR="005B573A">
        <w:t xml:space="preserve">TOO or 2 </w:t>
      </w:r>
    </w:p>
    <w:p w:rsidR="00CA3F09" w:rsidRDefault="00CA3F09" w:rsidP="00CA3F09">
      <w:pPr>
        <w:pStyle w:val="SidebarText"/>
        <w:spacing w:after="0"/>
      </w:pPr>
      <w:r>
        <w:t>L- Booker T. Tate son of Theo Caldwell Tate</w:t>
      </w:r>
    </w:p>
    <w:p w:rsidR="00D313CE" w:rsidRDefault="00CA3F09" w:rsidP="00CA3F09">
      <w:pPr>
        <w:pStyle w:val="SidebarText"/>
        <w:spacing w:after="0"/>
      </w:pPr>
      <w:r>
        <w:t>R- David Bracey husband of T. Khadeedra Drakeford, granddaughter of Murlee Caldwe</w:t>
      </w:r>
      <w:r w:rsidR="00D313CE">
        <w:t xml:space="preserve">ll Nivens </w:t>
      </w:r>
    </w:p>
    <w:p w:rsidR="00CA3F09" w:rsidRDefault="00D313CE" w:rsidP="00CA3F09">
      <w:pPr>
        <w:pStyle w:val="SidebarText"/>
        <w:spacing w:after="0"/>
      </w:pPr>
      <w:r>
        <w:t>(3 pic IN MEMORIUM photo above)</w:t>
      </w:r>
    </w:p>
    <w:p w:rsidR="005B573A" w:rsidRDefault="005B573A" w:rsidP="00CA3F09">
      <w:pPr>
        <w:pStyle w:val="SidebarText"/>
        <w:spacing w:after="0"/>
      </w:pPr>
      <w:r>
        <w:t>Booker and David are 2</w:t>
      </w:r>
      <w:r w:rsidRPr="005B573A">
        <w:rPr>
          <w:vertAlign w:val="superscript"/>
        </w:rPr>
        <w:t>nd</w:t>
      </w:r>
      <w:r>
        <w:t xml:space="preserve"> Cousins by marriage</w:t>
      </w:r>
    </w:p>
    <w:p w:rsidR="00883C37" w:rsidRDefault="00883C37" w:rsidP="00CA3F09">
      <w:pPr>
        <w:pStyle w:val="SidebarText"/>
        <w:spacing w:after="0"/>
        <w:rPr>
          <w:sz w:val="18"/>
        </w:rPr>
      </w:pPr>
      <w:r>
        <w:t xml:space="preserve">2012 Local Reunion </w:t>
      </w:r>
    </w:p>
    <w:p w:rsidR="00EA4C79" w:rsidRDefault="00797CD0" w:rsidP="00EA4C79">
      <w:pPr>
        <w:rPr>
          <w:b/>
          <w:bCs/>
        </w:rPr>
        <w:sectPr w:rsidR="00EA4C79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  <w:r>
        <w:br w:type="column"/>
      </w:r>
      <w:r w:rsidR="00EA4C7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37AEC3" wp14:editId="7A384228">
                <wp:simplePos x="361950" y="64770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790825" cy="523875"/>
                <wp:effectExtent l="0" t="0" r="9525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65E" w:rsidRDefault="00122BA1" w:rsidP="00EA4C79">
                            <w:pPr>
                              <w:pStyle w:val="Heading3"/>
                              <w:spacing w:before="0"/>
                            </w:pPr>
                            <w:r>
                              <w:t xml:space="preserve">2014 Officers </w:t>
                            </w:r>
                          </w:p>
                          <w:p w:rsidR="0001065E" w:rsidRDefault="0001065E">
                            <w:pPr>
                              <w:pStyle w:val="Nam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8288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7AEC3" id="Text Box 10" o:spid="_x0000_s1029" type="#_x0000_t202" style="position:absolute;margin-left:0;margin-top:0;width:219.75pt;height:41.25pt;z-index:251751424;visibility:visible;mso-wrap-style:square;mso-height-percent:0;mso-wrap-distance-left:9pt;mso-wrap-distance-top:0;mso-wrap-distance-right:9pt;mso-wrap-distance-bottom:0;mso-position-horizontal:left;mso-position-horizontal-relative:margin;mso-position-vertical:top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" filled="f" stroked="f" strokeweight=".5pt">
                <v:textbox inset="0,14.4pt,0,0">
                  <w:txbxContent>
                    <w:p w:rsidR="0001065E" w:rsidRDefault="00122BA1" w:rsidP="00EA4C79">
                      <w:pPr>
                        <w:pStyle w:val="Heading3"/>
                        <w:spacing w:before="0"/>
                      </w:pPr>
                      <w:r>
                        <w:t xml:space="preserve">2014 Officers </w:t>
                      </w:r>
                    </w:p>
                    <w:p w:rsidR="0001065E" w:rsidRDefault="0001065E">
                      <w:pPr>
                        <w:pStyle w:val="Name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A4C79">
        <w:rPr>
          <w:noProof/>
        </w:rPr>
        <w:drawing>
          <wp:anchor distT="0" distB="45720" distL="114300" distR="114300" simplePos="0" relativeHeight="251613184" behindDoc="0" locked="0" layoutInCell="0" allowOverlap="1" wp14:anchorId="5B4EF822" wp14:editId="7F921713">
            <wp:simplePos x="0" y="0"/>
            <wp:positionH relativeFrom="page">
              <wp:posOffset>3756660</wp:posOffset>
            </wp:positionH>
            <wp:positionV relativeFrom="page">
              <wp:posOffset>1102360</wp:posOffset>
            </wp:positionV>
            <wp:extent cx="3439631" cy="2601595"/>
            <wp:effectExtent l="228600" t="304800" r="294640" b="4083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874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8513">
                      <a:off x="0" y="0"/>
                      <a:ext cx="3439631" cy="2601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47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E79" w:rsidRPr="00EA4C79" w:rsidRDefault="00880E79" w:rsidP="008E16AF">
      <w:pPr>
        <w:spacing w:after="0"/>
        <w:rPr>
          <w:b/>
          <w:bCs/>
          <w:sz w:val="22"/>
        </w:rPr>
      </w:pPr>
    </w:p>
    <w:p w:rsidR="00122BA1" w:rsidRPr="00EA4C79" w:rsidRDefault="00122BA1" w:rsidP="008E16AF">
      <w:pPr>
        <w:spacing w:after="0"/>
        <w:rPr>
          <w:b/>
          <w:bCs/>
          <w:sz w:val="22"/>
        </w:rPr>
      </w:pPr>
      <w:r w:rsidRPr="00EA4C79">
        <w:rPr>
          <w:b/>
          <w:bCs/>
          <w:sz w:val="22"/>
        </w:rPr>
        <w:t>President </w:t>
      </w:r>
    </w:p>
    <w:p w:rsidR="00122BA1" w:rsidRDefault="00122BA1" w:rsidP="008E16AF">
      <w:pPr>
        <w:spacing w:after="0"/>
      </w:pPr>
      <w:r w:rsidRPr="00122BA1">
        <w:t>Tamaira Green</w:t>
      </w:r>
      <w:r>
        <w:t>e</w:t>
      </w:r>
      <w:r w:rsidR="00F11DF4">
        <w:t xml:space="preserve"> </w:t>
      </w:r>
      <w:r w:rsidR="00F11DF4" w:rsidRPr="00F11DF4">
        <w:t>lady27704@yahoo.com</w:t>
      </w:r>
    </w:p>
    <w:p w:rsidR="008E16AF" w:rsidRDefault="00EA4C79" w:rsidP="008E16AF">
      <w:pPr>
        <w:spacing w:after="0"/>
      </w:pPr>
      <w:r>
        <w:t>(Far Right)</w:t>
      </w:r>
    </w:p>
    <w:p w:rsidR="00EA4C79" w:rsidRPr="00122BA1" w:rsidRDefault="00EA4C79" w:rsidP="008E16AF">
      <w:pPr>
        <w:spacing w:after="0"/>
      </w:pPr>
    </w:p>
    <w:p w:rsidR="00122BA1" w:rsidRPr="00EA4C79" w:rsidRDefault="00122BA1" w:rsidP="008E16AF">
      <w:pPr>
        <w:spacing w:after="0"/>
        <w:rPr>
          <w:b/>
          <w:bCs/>
          <w:sz w:val="22"/>
        </w:rPr>
      </w:pPr>
      <w:r w:rsidRPr="00EA4C79">
        <w:rPr>
          <w:b/>
          <w:bCs/>
          <w:sz w:val="22"/>
        </w:rPr>
        <w:t>Vice President</w:t>
      </w:r>
    </w:p>
    <w:p w:rsidR="00122BA1" w:rsidRDefault="00122BA1" w:rsidP="008E16AF">
      <w:pPr>
        <w:spacing w:after="0"/>
      </w:pPr>
      <w:r w:rsidRPr="00122BA1">
        <w:t>Esther Perry dishwasher32000@yahoo.com</w:t>
      </w:r>
    </w:p>
    <w:p w:rsidR="008E16AF" w:rsidRDefault="00EA4C79" w:rsidP="008E16AF">
      <w:pPr>
        <w:spacing w:after="0"/>
      </w:pPr>
      <w:r>
        <w:t>(Left)</w:t>
      </w:r>
    </w:p>
    <w:p w:rsidR="00EA4C79" w:rsidRPr="00122BA1" w:rsidRDefault="00EA4C79" w:rsidP="008E16AF">
      <w:pPr>
        <w:spacing w:after="0"/>
      </w:pPr>
    </w:p>
    <w:p w:rsidR="00122BA1" w:rsidRPr="00EA4C79" w:rsidRDefault="00122BA1" w:rsidP="008E16AF">
      <w:pPr>
        <w:spacing w:after="0"/>
        <w:rPr>
          <w:b/>
          <w:bCs/>
          <w:sz w:val="22"/>
        </w:rPr>
      </w:pPr>
      <w:r w:rsidRPr="00EA4C79">
        <w:rPr>
          <w:b/>
          <w:bCs/>
          <w:sz w:val="22"/>
        </w:rPr>
        <w:t>Treasurer</w:t>
      </w:r>
    </w:p>
    <w:p w:rsidR="00122BA1" w:rsidRDefault="008E16AF" w:rsidP="008E16AF">
      <w:pPr>
        <w:spacing w:after="0"/>
      </w:pPr>
      <w:r>
        <w:t>Jan Perry</w:t>
      </w:r>
      <w:r w:rsidR="00122BA1" w:rsidRPr="00122BA1">
        <w:t xml:space="preserve"> </w:t>
      </w:r>
      <w:r w:rsidR="00122BA1">
        <w:t>t</w:t>
      </w:r>
      <w:r w:rsidR="00122BA1" w:rsidRPr="00122BA1">
        <w:t>wilight_sparkle@yahoo.com</w:t>
      </w:r>
    </w:p>
    <w:p w:rsidR="008E16AF" w:rsidRDefault="00EA4C79" w:rsidP="008E16AF">
      <w:pPr>
        <w:spacing w:after="0"/>
      </w:pPr>
      <w:r>
        <w:t>(2</w:t>
      </w:r>
      <w:r w:rsidRPr="00EA4C79">
        <w:rPr>
          <w:vertAlign w:val="superscript"/>
        </w:rPr>
        <w:t>nd</w:t>
      </w:r>
      <w:r>
        <w:t xml:space="preserve"> from Right)</w:t>
      </w:r>
    </w:p>
    <w:p w:rsidR="00EA4C79" w:rsidRPr="00122BA1" w:rsidRDefault="00EA4C79" w:rsidP="008E16AF">
      <w:pPr>
        <w:spacing w:after="0"/>
      </w:pPr>
    </w:p>
    <w:p w:rsidR="00122BA1" w:rsidRPr="00EA4C79" w:rsidRDefault="00122BA1" w:rsidP="008E16AF">
      <w:pPr>
        <w:spacing w:after="0"/>
        <w:rPr>
          <w:b/>
          <w:bCs/>
          <w:sz w:val="22"/>
        </w:rPr>
      </w:pPr>
      <w:r w:rsidRPr="00EA4C79">
        <w:rPr>
          <w:b/>
          <w:bCs/>
          <w:sz w:val="22"/>
        </w:rPr>
        <w:t>Secretary</w:t>
      </w:r>
    </w:p>
    <w:p w:rsidR="00122BA1" w:rsidRDefault="00122BA1" w:rsidP="008E16AF">
      <w:pPr>
        <w:spacing w:after="0"/>
      </w:pPr>
      <w:r w:rsidRPr="00122BA1">
        <w:t>Shari Green</w:t>
      </w:r>
      <w:r>
        <w:t>e</w:t>
      </w:r>
      <w:r w:rsidRPr="00122BA1">
        <w:t> </w:t>
      </w:r>
      <w:r w:rsidR="00F11DF4" w:rsidRPr="00F11DF4">
        <w:t>greeneshari@gmail.com</w:t>
      </w:r>
    </w:p>
    <w:p w:rsidR="008E16AF" w:rsidRDefault="00EA4C79" w:rsidP="008E16AF">
      <w:pPr>
        <w:spacing w:after="0"/>
      </w:pPr>
      <w:r>
        <w:t>(3</w:t>
      </w:r>
      <w:r w:rsidRPr="00EA4C79">
        <w:rPr>
          <w:vertAlign w:val="superscript"/>
        </w:rPr>
        <w:t>rd</w:t>
      </w:r>
      <w:r>
        <w:t xml:space="preserve"> from Right)</w:t>
      </w:r>
    </w:p>
    <w:p w:rsidR="00EA4C79" w:rsidRPr="00122BA1" w:rsidRDefault="00EA4C79" w:rsidP="008E16AF">
      <w:pPr>
        <w:spacing w:after="0"/>
      </w:pPr>
    </w:p>
    <w:p w:rsidR="00122BA1" w:rsidRPr="00EA4C79" w:rsidRDefault="008050BA" w:rsidP="008E16AF">
      <w:pPr>
        <w:spacing w:after="0"/>
        <w:rPr>
          <w:b/>
          <w:bCs/>
          <w:sz w:val="22"/>
        </w:rPr>
      </w:pPr>
      <w:r w:rsidRPr="00EA4C79">
        <w:rPr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C106F1" wp14:editId="5E3437F8">
                <wp:simplePos x="0" y="0"/>
                <wp:positionH relativeFrom="column">
                  <wp:posOffset>3129915</wp:posOffset>
                </wp:positionH>
                <wp:positionV relativeFrom="paragraph">
                  <wp:posOffset>141605</wp:posOffset>
                </wp:positionV>
                <wp:extent cx="2390775" cy="38925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65E" w:rsidRDefault="007244F0">
                            <w:pPr>
                              <w:pStyle w:val="Caption2"/>
                              <w:rPr>
                                <w:color w:val="auto"/>
                              </w:rPr>
                            </w:pPr>
                            <w:r w:rsidRPr="007244F0">
                              <w:rPr>
                                <w:color w:val="auto"/>
                              </w:rPr>
                              <w:t>Descendants</w:t>
                            </w:r>
                            <w:r>
                              <w:rPr>
                                <w:color w:val="auto"/>
                              </w:rPr>
                              <w:t xml:space="preserve"> of </w:t>
                            </w:r>
                            <w:r w:rsidRPr="007244F0">
                              <w:rPr>
                                <w:color w:val="auto"/>
                              </w:rPr>
                              <w:t>‘Mason’ McGrady Perry McPhatter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7244F0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:rsidR="007244F0" w:rsidRPr="007244F0" w:rsidRDefault="007244F0">
                            <w:pPr>
                              <w:pStyle w:val="Caption2"/>
                              <w:rPr>
                                <w:i w:val="0"/>
                                <w:color w:val="auto"/>
                                <w:sz w:val="18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2013 Local Reunion Banquet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106F1" id="Text Box 22" o:spid="_x0000_s1030" type="#_x0000_t202" style="position:absolute;margin-left:246.45pt;margin-top:11.15pt;width:188.25pt;height:3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" filled="f" stroked="f" strokeweight=".5pt">
                <v:textbox>
                  <w:txbxContent>
                    <w:p w:rsidR="0001065E" w:rsidRDefault="007244F0">
                      <w:pPr>
                        <w:pStyle w:val="Caption2"/>
                        <w:rPr>
                          <w:color w:val="auto"/>
                        </w:rPr>
                      </w:pPr>
                      <w:r w:rsidRPr="007244F0">
                        <w:rPr>
                          <w:color w:val="auto"/>
                        </w:rPr>
                        <w:t>Descendants</w:t>
                      </w:r>
                      <w:r>
                        <w:rPr>
                          <w:color w:val="auto"/>
                        </w:rPr>
                        <w:t xml:space="preserve"> of </w:t>
                      </w:r>
                      <w:r w:rsidRPr="007244F0">
                        <w:rPr>
                          <w:color w:val="auto"/>
                        </w:rPr>
                        <w:t>‘Mason’ McGrady Perry McPhatter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7244F0">
                        <w:rPr>
                          <w:color w:val="auto"/>
                        </w:rPr>
                        <w:t xml:space="preserve"> </w:t>
                      </w:r>
                    </w:p>
                    <w:p w:rsidR="007244F0" w:rsidRPr="007244F0" w:rsidRDefault="007244F0">
                      <w:pPr>
                        <w:pStyle w:val="Caption2"/>
                        <w:rPr>
                          <w:i w:val="0"/>
                          <w:color w:val="auto"/>
                          <w:sz w:val="18"/>
                        </w:rPr>
                      </w:pPr>
                      <w:r>
                        <w:rPr>
                          <w:color w:val="auto"/>
                        </w:rPr>
                        <w:t xml:space="preserve">2013 Local Reunion Banquet </w:t>
                      </w:r>
                    </w:p>
                  </w:txbxContent>
                </v:textbox>
              </v:shape>
            </w:pict>
          </mc:Fallback>
        </mc:AlternateContent>
      </w:r>
      <w:r w:rsidR="00122BA1" w:rsidRPr="00EA4C79">
        <w:rPr>
          <w:b/>
          <w:bCs/>
          <w:sz w:val="22"/>
        </w:rPr>
        <w:t>Sergeant at Arms </w:t>
      </w:r>
    </w:p>
    <w:p w:rsidR="00122BA1" w:rsidRDefault="00122BA1" w:rsidP="008E16AF">
      <w:pPr>
        <w:spacing w:after="0"/>
      </w:pPr>
      <w:r w:rsidRPr="00122BA1">
        <w:t>Teretha Tate </w:t>
      </w:r>
      <w:r w:rsidR="00F11DF4" w:rsidRPr="00F11DF4">
        <w:t>travares@hotmail.com</w:t>
      </w:r>
    </w:p>
    <w:p w:rsidR="008E16AF" w:rsidRDefault="008E16AF" w:rsidP="008E16AF">
      <w:pPr>
        <w:spacing w:after="0"/>
      </w:pPr>
    </w:p>
    <w:p w:rsidR="00122BA1" w:rsidRPr="00122BA1" w:rsidRDefault="00EA4C79" w:rsidP="008E16AF">
      <w:pPr>
        <w:spacing w:after="0"/>
        <w:rPr>
          <w:b/>
          <w:bCs/>
        </w:rPr>
      </w:pPr>
      <w:r w:rsidRPr="00EA4C79">
        <w:rPr>
          <w:b/>
          <w:bCs/>
          <w:sz w:val="22"/>
        </w:rPr>
        <w:t xml:space="preserve">2014 </w:t>
      </w:r>
      <w:r w:rsidR="00122BA1" w:rsidRPr="00EA4C79">
        <w:rPr>
          <w:b/>
          <w:bCs/>
          <w:sz w:val="22"/>
        </w:rPr>
        <w:t>Chair Local Reunion</w:t>
      </w:r>
    </w:p>
    <w:p w:rsidR="00122BA1" w:rsidRDefault="00122BA1" w:rsidP="008E16AF">
      <w:pPr>
        <w:spacing w:after="0"/>
      </w:pPr>
      <w:r w:rsidRPr="00122BA1">
        <w:t>Chanda Caldwell Jarret</w:t>
      </w:r>
      <w:r w:rsidR="008E16AF">
        <w:t>t</w:t>
      </w:r>
      <w:r w:rsidR="00F11DF4" w:rsidRPr="00F11DF4">
        <w:t xml:space="preserve"> crc66287@msn.com</w:t>
      </w:r>
    </w:p>
    <w:p w:rsidR="008E16AF" w:rsidRPr="00122BA1" w:rsidRDefault="008E16AF" w:rsidP="008E16AF">
      <w:pPr>
        <w:spacing w:after="0"/>
      </w:pPr>
    </w:p>
    <w:p w:rsidR="00122BA1" w:rsidRPr="00EA4C79" w:rsidRDefault="00EA4C79" w:rsidP="008E16AF">
      <w:pPr>
        <w:spacing w:after="0"/>
        <w:rPr>
          <w:b/>
          <w:bCs/>
          <w:sz w:val="22"/>
        </w:rPr>
      </w:pPr>
      <w:r w:rsidRPr="00EA4C79">
        <w:rPr>
          <w:b/>
          <w:bCs/>
          <w:sz w:val="22"/>
        </w:rPr>
        <w:t xml:space="preserve">2014 </w:t>
      </w:r>
      <w:r w:rsidR="00122BA1" w:rsidRPr="00EA4C79">
        <w:rPr>
          <w:b/>
          <w:bCs/>
          <w:sz w:val="22"/>
        </w:rPr>
        <w:t xml:space="preserve">Chairs Away Reunion </w:t>
      </w:r>
      <w:r w:rsidRPr="00EA4C79">
        <w:rPr>
          <w:b/>
          <w:bCs/>
          <w:sz w:val="22"/>
        </w:rPr>
        <w:t xml:space="preserve">in </w:t>
      </w:r>
      <w:r w:rsidR="00122BA1" w:rsidRPr="00EA4C79">
        <w:rPr>
          <w:b/>
          <w:bCs/>
          <w:sz w:val="22"/>
        </w:rPr>
        <w:t>2015</w:t>
      </w:r>
    </w:p>
    <w:p w:rsidR="00122BA1" w:rsidRPr="00122BA1" w:rsidRDefault="008E16AF" w:rsidP="008E16AF">
      <w:pPr>
        <w:spacing w:after="0"/>
      </w:pPr>
      <w:r>
        <w:t>Shari Greene</w:t>
      </w:r>
      <w:r w:rsidR="00F11DF4">
        <w:t xml:space="preserve"> </w:t>
      </w:r>
      <w:r w:rsidR="00F11DF4" w:rsidRPr="00F11DF4">
        <w:t>greeneshari@gmail.com</w:t>
      </w:r>
    </w:p>
    <w:p w:rsidR="0001065E" w:rsidRDefault="00F6046C" w:rsidP="008E16AF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09027F9E" wp14:editId="3FE67ACF">
                <wp:simplePos x="0" y="0"/>
                <wp:positionH relativeFrom="column">
                  <wp:posOffset>4711065</wp:posOffset>
                </wp:positionH>
                <wp:positionV relativeFrom="paragraph">
                  <wp:posOffset>478155</wp:posOffset>
                </wp:positionV>
                <wp:extent cx="2476500" cy="3533775"/>
                <wp:effectExtent l="19050" t="19050" r="1905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53377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BE8" w:rsidRDefault="00561B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27F9E" id="Text Box 2" o:spid="_x0000_s1031" type="#_x0000_t202" style="position:absolute;margin-left:370.95pt;margin-top:37.65pt;width:195pt;height:278.2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" strokecolor="black [3213]" strokeweight="2.25pt">
                <v:fill r:id="rId19" o:title="" recolor="t" rotate="t" type="frame"/>
                <v:textbox>
                  <w:txbxContent>
                    <w:p w:rsidR="00561BE8" w:rsidRDefault="00561BE8"/>
                  </w:txbxContent>
                </v:textbox>
              </v:shape>
            </w:pict>
          </mc:Fallback>
        </mc:AlternateContent>
      </w:r>
      <w:r w:rsidR="00122BA1" w:rsidRPr="00122BA1">
        <w:t>Jan Perry twilight_sparkle@yahoo.com</w:t>
      </w:r>
    </w:p>
    <w:p w:rsidR="00EA4C79" w:rsidRDefault="00EA4C79">
      <w:pPr>
        <w:pStyle w:val="Heading4"/>
        <w:rPr>
          <w:lang w:val="en"/>
        </w:rPr>
        <w:sectPr w:rsidR="00EA4C79" w:rsidSect="00EA4C79">
          <w:type w:val="continuous"/>
          <w:pgSz w:w="12240" w:h="15840" w:code="1"/>
          <w:pgMar w:top="720" w:right="576" w:bottom="720" w:left="576" w:header="360" w:footer="720" w:gutter="0"/>
          <w:cols w:space="504"/>
          <w:titlePg/>
          <w:docGrid w:linePitch="360"/>
        </w:sectPr>
      </w:pPr>
    </w:p>
    <w:p w:rsidR="0001065E" w:rsidRDefault="00EA4C79">
      <w:pPr>
        <w:rPr>
          <w:lang w:val="en"/>
        </w:rPr>
        <w:sectPr w:rsidR="0001065E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228600" distB="0" distL="114300" distR="114300" simplePos="0" relativeHeight="251746304" behindDoc="0" locked="0" layoutInCell="0" allowOverlap="1" wp14:anchorId="1A0EC1AE" wp14:editId="4328F3A6">
                <wp:simplePos x="0" y="0"/>
                <wp:positionH relativeFrom="page">
                  <wp:posOffset>236220</wp:posOffset>
                </wp:positionH>
                <wp:positionV relativeFrom="page">
                  <wp:posOffset>5117465</wp:posOffset>
                </wp:positionV>
                <wp:extent cx="7315200" cy="13716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371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B912D" id="Rectangle 1" o:spid="_x0000_s1026" style="position:absolute;margin-left:18.6pt;margin-top:402.95pt;width:8in;height:10.8pt;z-index:251746304;visibility:visible;mso-wrap-style:square;mso-width-percent:0;mso-height-percent:0;mso-wrap-distance-left:9pt;mso-wrap-distance-top:18pt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" o:allowincell="f" fillcolor="#c0504d [3205]" stroked="f" strokeweight="2pt">
                <w10:wrap type="topAndBottom" anchorx="page" anchory="page"/>
              </v:rect>
            </w:pict>
          </mc:Fallback>
        </mc:AlternateContent>
      </w:r>
    </w:p>
    <w:p w:rsidR="0001065E" w:rsidRDefault="00561BE8" w:rsidP="00F6046C">
      <w:pPr>
        <w:spacing w:after="0"/>
      </w:pPr>
      <w:r>
        <mc:AlternateContent>
          <mc:Choice Requires="wps">
            <w:drawing>
              <wp:anchor distT="0" distB="18415" distL="114300" distR="114300" simplePos="0" relativeHeight="251538432" behindDoc="0" locked="0" layoutInCell="0" allowOverlap="0" wp14:anchorId="443F88D3" wp14:editId="5470D46D">
                <wp:simplePos x="0" y="0"/>
                <wp:positionH relativeFrom="page">
                  <wp:posOffset>238125</wp:posOffset>
                </wp:positionH>
                <wp:positionV relativeFrom="page">
                  <wp:posOffset>5276850</wp:posOffset>
                </wp:positionV>
                <wp:extent cx="4838700" cy="685800"/>
                <wp:effectExtent l="0" t="0" r="0" b="0"/>
                <wp:wrapTopAndBottom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65E" w:rsidRDefault="009F62B5">
                            <w:pPr>
                              <w:pStyle w:val="Heading3"/>
                            </w:pPr>
                            <w:r>
                              <w:t>Local Reunion Banquet</w:t>
                            </w:r>
                          </w:p>
                          <w:p w:rsidR="0001065E" w:rsidRDefault="0001065E">
                            <w:pPr>
                              <w:pStyle w:val="Nam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F88D3" id="Text Box 17" o:spid="_x0000_s1032" type="#_x0000_t202" style="position:absolute;margin-left:18.75pt;margin-top:415.5pt;width:381pt;height:54pt;z-index:251538432;visibility:visible;mso-wrap-style:square;mso-width-percent:0;mso-height-percent:0;mso-wrap-distance-left:9pt;mso-wrap-distance-top:0;mso-wrap-distance-right:9pt;mso-wrap-distance-bottom:1.4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" o:allowincell="f" o:allowoverlap="f" fillcolor="#b8cce4 [1300]" stroked="f" strokeweight=".5pt">
                <v:textbox>
                  <w:txbxContent>
                    <w:p w:rsidR="0001065E" w:rsidRDefault="009F62B5">
                      <w:pPr>
                        <w:pStyle w:val="Heading3"/>
                      </w:pPr>
                      <w:r>
                        <w:t>Local Reunion Banquet</w:t>
                      </w:r>
                    </w:p>
                    <w:p w:rsidR="0001065E" w:rsidRDefault="0001065E">
                      <w:pPr>
                        <w:pStyle w:val="Name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01065E" w:rsidRDefault="00F6046C">
      <w:pPr>
        <w:pStyle w:val="NoSpacing"/>
      </w:pP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7924845" wp14:editId="11EB3D69">
                <wp:simplePos x="0" y="0"/>
                <wp:positionH relativeFrom="column">
                  <wp:posOffset>-127635</wp:posOffset>
                </wp:positionH>
                <wp:positionV relativeFrom="paragraph">
                  <wp:posOffset>644525</wp:posOffset>
                </wp:positionV>
                <wp:extent cx="1752600" cy="3124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2B5" w:rsidRPr="00F6046C" w:rsidRDefault="009F62B5">
                            <w:pPr>
                              <w:rPr>
                                <w:szCs w:val="18"/>
                              </w:rPr>
                            </w:pPr>
                            <w:r w:rsidRPr="00F6046C">
                              <w:rPr>
                                <w:szCs w:val="18"/>
                              </w:rPr>
                              <w:t>2013 Local Reunion featured our first banquet</w:t>
                            </w:r>
                            <w:r w:rsidR="00F6046C" w:rsidRPr="00F6046C">
                              <w:rPr>
                                <w:szCs w:val="18"/>
                              </w:rPr>
                              <w:t xml:space="preserve"> as envisioned by Chair Sanders ‘Uncle Bubba’ Tate</w:t>
                            </w:r>
                            <w:r w:rsidR="008726A3">
                              <w:rPr>
                                <w:szCs w:val="18"/>
                              </w:rPr>
                              <w:t>, son of Theo Caldwell Tate</w:t>
                            </w:r>
                            <w:r w:rsidRPr="00F6046C">
                              <w:rPr>
                                <w:szCs w:val="18"/>
                              </w:rPr>
                              <w:t>. Complete with family introductions, photos, talent show</w:t>
                            </w:r>
                            <w:r w:rsidR="009E58F4" w:rsidRPr="00F6046C">
                              <w:rPr>
                                <w:szCs w:val="18"/>
                              </w:rPr>
                              <w:t>,</w:t>
                            </w:r>
                            <w:r w:rsidRPr="00F6046C">
                              <w:rPr>
                                <w:szCs w:val="18"/>
                              </w:rPr>
                              <w:t xml:space="preserve"> and a meal to remember</w:t>
                            </w:r>
                            <w:r w:rsidR="006F55E5">
                              <w:rPr>
                                <w:szCs w:val="18"/>
                              </w:rPr>
                              <w:t>,</w:t>
                            </w:r>
                            <w:r w:rsidRPr="00F6046C">
                              <w:rPr>
                                <w:szCs w:val="18"/>
                              </w:rPr>
                              <w:t xml:space="preserve"> the banquet was a treat.  </w:t>
                            </w:r>
                          </w:p>
                          <w:p w:rsidR="009E58F4" w:rsidRPr="00F6046C" w:rsidRDefault="009E58F4">
                            <w:pPr>
                              <w:rPr>
                                <w:szCs w:val="18"/>
                              </w:rPr>
                            </w:pPr>
                            <w:r w:rsidRPr="00F6046C">
                              <w:rPr>
                                <w:szCs w:val="18"/>
                              </w:rPr>
                              <w:t>All the ladies sparkled and glowed in their dresses. And the men, young and ‘wise’</w:t>
                            </w:r>
                            <w:r w:rsidR="006F55E5">
                              <w:rPr>
                                <w:szCs w:val="18"/>
                              </w:rPr>
                              <w:t>,</w:t>
                            </w:r>
                            <w:r w:rsidRPr="00F6046C">
                              <w:rPr>
                                <w:szCs w:val="18"/>
                              </w:rPr>
                              <w:t xml:space="preserve"> were just dashing in their Sunday best. </w:t>
                            </w:r>
                          </w:p>
                          <w:p w:rsidR="009E58F4" w:rsidRPr="00F6046C" w:rsidRDefault="009E58F4">
                            <w:pPr>
                              <w:rPr>
                                <w:szCs w:val="18"/>
                              </w:rPr>
                            </w:pPr>
                            <w:r w:rsidRPr="00F6046C">
                              <w:rPr>
                                <w:szCs w:val="18"/>
                              </w:rPr>
                              <w:t>The banquet was also the venue for the annual meeting where the</w:t>
                            </w:r>
                            <w:r w:rsidR="006F55E5">
                              <w:rPr>
                                <w:szCs w:val="18"/>
                              </w:rPr>
                              <w:t xml:space="preserve"> 2014</w:t>
                            </w:r>
                            <w:r w:rsidRPr="00F6046C">
                              <w:rPr>
                                <w:szCs w:val="18"/>
                              </w:rPr>
                              <w:t xml:space="preserve"> local and away reunion committee chairs where elected.  Additionally</w:t>
                            </w:r>
                            <w:r w:rsidR="006F55E5">
                              <w:rPr>
                                <w:szCs w:val="18"/>
                              </w:rPr>
                              <w:t>,</w:t>
                            </w:r>
                            <w:r w:rsidRPr="00F6046C">
                              <w:rPr>
                                <w:szCs w:val="18"/>
                              </w:rPr>
                              <w:t xml:space="preserve"> the family voted to host the away reunion biennially with the next trip in 2015.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24845" id="Text Box 16" o:spid="_x0000_s1033" type="#_x0000_t202" style="position:absolute;margin-left:-10.05pt;margin-top:50.75pt;width:138pt;height:24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" fillcolor="white [3201]" stroked="f" strokeweight=".5pt">
                <v:textbox>
                  <w:txbxContent>
                    <w:p w:rsidR="009F62B5" w:rsidRPr="00F6046C" w:rsidRDefault="009F62B5">
                      <w:pPr>
                        <w:rPr>
                          <w:szCs w:val="18"/>
                        </w:rPr>
                      </w:pPr>
                      <w:r w:rsidRPr="00F6046C">
                        <w:rPr>
                          <w:szCs w:val="18"/>
                        </w:rPr>
                        <w:t>2013 Local Reunion featured our first banquet</w:t>
                      </w:r>
                      <w:r w:rsidR="00F6046C" w:rsidRPr="00F6046C">
                        <w:rPr>
                          <w:szCs w:val="18"/>
                        </w:rPr>
                        <w:t xml:space="preserve"> as envisioned by Chair Sanders ‘Uncle Bubba’ Tate</w:t>
                      </w:r>
                      <w:r w:rsidR="008726A3">
                        <w:rPr>
                          <w:szCs w:val="18"/>
                        </w:rPr>
                        <w:t>, son of Theo Caldwell Tate</w:t>
                      </w:r>
                      <w:r w:rsidRPr="00F6046C">
                        <w:rPr>
                          <w:szCs w:val="18"/>
                        </w:rPr>
                        <w:t>. Complete with family introductions, photos, talent show</w:t>
                      </w:r>
                      <w:r w:rsidR="009E58F4" w:rsidRPr="00F6046C">
                        <w:rPr>
                          <w:szCs w:val="18"/>
                        </w:rPr>
                        <w:t>,</w:t>
                      </w:r>
                      <w:r w:rsidRPr="00F6046C">
                        <w:rPr>
                          <w:szCs w:val="18"/>
                        </w:rPr>
                        <w:t xml:space="preserve"> and a meal to remember</w:t>
                      </w:r>
                      <w:r w:rsidR="006F55E5">
                        <w:rPr>
                          <w:szCs w:val="18"/>
                        </w:rPr>
                        <w:t>,</w:t>
                      </w:r>
                      <w:r w:rsidRPr="00F6046C">
                        <w:rPr>
                          <w:szCs w:val="18"/>
                        </w:rPr>
                        <w:t xml:space="preserve"> the banquet was a treat.  </w:t>
                      </w:r>
                    </w:p>
                    <w:p w:rsidR="009E58F4" w:rsidRPr="00F6046C" w:rsidRDefault="009E58F4">
                      <w:pPr>
                        <w:rPr>
                          <w:szCs w:val="18"/>
                        </w:rPr>
                      </w:pPr>
                      <w:r w:rsidRPr="00F6046C">
                        <w:rPr>
                          <w:szCs w:val="18"/>
                        </w:rPr>
                        <w:t>All the ladies sparkled and glowed in their dresses. And the men, young and ‘wise’</w:t>
                      </w:r>
                      <w:r w:rsidR="006F55E5">
                        <w:rPr>
                          <w:szCs w:val="18"/>
                        </w:rPr>
                        <w:t>,</w:t>
                      </w:r>
                      <w:r w:rsidRPr="00F6046C">
                        <w:rPr>
                          <w:szCs w:val="18"/>
                        </w:rPr>
                        <w:t xml:space="preserve"> were just dashing in their Sunday best. </w:t>
                      </w:r>
                    </w:p>
                    <w:p w:rsidR="009E58F4" w:rsidRPr="00F6046C" w:rsidRDefault="009E58F4">
                      <w:pPr>
                        <w:rPr>
                          <w:szCs w:val="18"/>
                        </w:rPr>
                      </w:pPr>
                      <w:r w:rsidRPr="00F6046C">
                        <w:rPr>
                          <w:szCs w:val="18"/>
                        </w:rPr>
                        <w:t>The banquet was also the venue for the annual meeting where the</w:t>
                      </w:r>
                      <w:r w:rsidR="006F55E5">
                        <w:rPr>
                          <w:szCs w:val="18"/>
                        </w:rPr>
                        <w:t xml:space="preserve"> 2014</w:t>
                      </w:r>
                      <w:r w:rsidRPr="00F6046C">
                        <w:rPr>
                          <w:szCs w:val="18"/>
                        </w:rPr>
                        <w:t xml:space="preserve"> local and away reunion committee chairs where elected.  Additionally</w:t>
                      </w:r>
                      <w:r w:rsidR="006F55E5">
                        <w:rPr>
                          <w:szCs w:val="18"/>
                        </w:rPr>
                        <w:t>,</w:t>
                      </w:r>
                      <w:r w:rsidRPr="00F6046C">
                        <w:rPr>
                          <w:szCs w:val="18"/>
                        </w:rPr>
                        <w:t xml:space="preserve"> the family voted to host the away reunion biennially with the next trip in 2015. </w:t>
                      </w:r>
                    </w:p>
                  </w:txbxContent>
                </v:textbox>
              </v:shape>
            </w:pict>
          </mc:Fallback>
        </mc:AlternateContent>
      </w:r>
      <w:r w:rsidR="00F17BC1"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089F9D6B" wp14:editId="6E66D527">
                <wp:simplePos x="0" y="0"/>
                <wp:positionH relativeFrom="column">
                  <wp:posOffset>367665</wp:posOffset>
                </wp:positionH>
                <wp:positionV relativeFrom="paragraph">
                  <wp:posOffset>3787775</wp:posOffset>
                </wp:positionV>
                <wp:extent cx="4107815" cy="828675"/>
                <wp:effectExtent l="0" t="0" r="6985" b="952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828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BC1" w:rsidRPr="00C61545" w:rsidRDefault="00F17BC1" w:rsidP="00C61545">
                            <w:pPr>
                              <w:pStyle w:val="Caption2"/>
                              <w:rPr>
                                <w:color w:val="auto"/>
                              </w:rPr>
                            </w:pPr>
                            <w:r w:rsidRPr="00C61545">
                              <w:rPr>
                                <w:color w:val="auto"/>
                              </w:rPr>
                              <w:t xml:space="preserve">Top left- Teretha Tate Cunningham </w:t>
                            </w:r>
                            <w:r w:rsidR="002B1041" w:rsidRPr="00C61545">
                              <w:rPr>
                                <w:color w:val="auto"/>
                              </w:rPr>
                              <w:t>(standing)</w:t>
                            </w:r>
                            <w:r w:rsidR="005E6EDC" w:rsidRPr="00C61545"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C61545">
                              <w:rPr>
                                <w:color w:val="auto"/>
                              </w:rPr>
                              <w:t>w</w:t>
                            </w:r>
                            <w:r w:rsidR="005E6EDC" w:rsidRPr="00C61545">
                              <w:rPr>
                                <w:color w:val="auto"/>
                              </w:rPr>
                              <w:t>/Tairran Shari Greene (standing in black). Others are Teretha’s children, grandchildren and family friends. Top right Sanders ‘Uncle Bubba Tate son of Theo Caldwell Tate. Bottom Right-Shawn Higgins (jacket) son of Bruce Caldwell w</w:t>
                            </w:r>
                            <w:r w:rsidR="00C61545" w:rsidRPr="00C61545">
                              <w:rPr>
                                <w:color w:val="auto"/>
                              </w:rPr>
                              <w:t>/</w:t>
                            </w:r>
                            <w:r w:rsidR="005E6EDC" w:rsidRPr="00C61545">
                              <w:rPr>
                                <w:color w:val="auto"/>
                              </w:rPr>
                              <w:t xml:space="preserve"> wife </w:t>
                            </w:r>
                            <w:r w:rsidR="00C61545" w:rsidRPr="00C61545">
                              <w:rPr>
                                <w:color w:val="auto"/>
                              </w:rPr>
                              <w:t>Lynsondra</w:t>
                            </w:r>
                            <w:r w:rsidR="005E6EDC" w:rsidRPr="00C61545">
                              <w:rPr>
                                <w:color w:val="auto"/>
                              </w:rPr>
                              <w:t xml:space="preserve"> (pink)</w:t>
                            </w:r>
                            <w:r w:rsidR="00C61545" w:rsidRPr="00C61545">
                              <w:rPr>
                                <w:color w:val="auto"/>
                              </w:rPr>
                              <w:t xml:space="preserve"> and brother in law Tony Outlaw and niece </w:t>
                            </w:r>
                            <w:r w:rsidR="00C61545">
                              <w:rPr>
                                <w:color w:val="auto"/>
                              </w:rPr>
                              <w:t xml:space="preserve">Kaiya </w:t>
                            </w:r>
                            <w:r w:rsidR="00C61545" w:rsidRPr="00C61545">
                              <w:rPr>
                                <w:color w:val="auto"/>
                              </w:rPr>
                              <w:t xml:space="preserve">(Husband and daughter of Crystal Outlaw). Bottom Left- John Jarrett w/wife Chanda Caldwell Jarrett, daughter of Bruce Caldwell, and son </w:t>
                            </w:r>
                            <w:r w:rsidR="00C61545">
                              <w:rPr>
                                <w:color w:val="auto"/>
                              </w:rPr>
                              <w:t>Hezekiah.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F9D6B" id="_x0000_s1034" type="#_x0000_t202" style="position:absolute;margin-left:28.95pt;margin-top:298.25pt;width:323.45pt;height:65.2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" fillcolor="#d8d8d8 [2732]" stroked="f">
                <v:textbox>
                  <w:txbxContent>
                    <w:p w:rsidR="00F17BC1" w:rsidRPr="00C61545" w:rsidRDefault="00F17BC1" w:rsidP="00C61545">
                      <w:pPr>
                        <w:pStyle w:val="Caption2"/>
                        <w:rPr>
                          <w:color w:val="auto"/>
                        </w:rPr>
                      </w:pPr>
                      <w:r w:rsidRPr="00C61545">
                        <w:rPr>
                          <w:color w:val="auto"/>
                        </w:rPr>
                        <w:t xml:space="preserve">Top left- Teretha Tate Cunningham </w:t>
                      </w:r>
                      <w:r w:rsidR="002B1041" w:rsidRPr="00C61545">
                        <w:rPr>
                          <w:color w:val="auto"/>
                        </w:rPr>
                        <w:t>(standing)</w:t>
                      </w:r>
                      <w:r w:rsidR="005E6EDC" w:rsidRPr="00C61545">
                        <w:rPr>
                          <w:color w:val="auto"/>
                        </w:rPr>
                        <w:t xml:space="preserve"> </w:t>
                      </w:r>
                      <w:r w:rsidRPr="00C61545">
                        <w:rPr>
                          <w:color w:val="auto"/>
                        </w:rPr>
                        <w:t>w</w:t>
                      </w:r>
                      <w:r w:rsidR="005E6EDC" w:rsidRPr="00C61545">
                        <w:rPr>
                          <w:color w:val="auto"/>
                        </w:rPr>
                        <w:t>/Tairran Shari Greene (standing in black). Others are Teretha’s children, grandchildren and family friends. Top right Sanders ‘Uncle Bubba Tate son of Theo Caldwell Tate. Bottom Right-Shawn Higgins (jacket) son of Bruce Caldwell w</w:t>
                      </w:r>
                      <w:r w:rsidR="00C61545" w:rsidRPr="00C61545">
                        <w:rPr>
                          <w:color w:val="auto"/>
                        </w:rPr>
                        <w:t>/</w:t>
                      </w:r>
                      <w:r w:rsidR="005E6EDC" w:rsidRPr="00C61545">
                        <w:rPr>
                          <w:color w:val="auto"/>
                        </w:rPr>
                        <w:t xml:space="preserve"> wife </w:t>
                      </w:r>
                      <w:r w:rsidR="00C61545" w:rsidRPr="00C61545">
                        <w:rPr>
                          <w:color w:val="auto"/>
                        </w:rPr>
                        <w:t>Lynsondra</w:t>
                      </w:r>
                      <w:r w:rsidR="005E6EDC" w:rsidRPr="00C61545">
                        <w:rPr>
                          <w:color w:val="auto"/>
                        </w:rPr>
                        <w:t xml:space="preserve"> (pink)</w:t>
                      </w:r>
                      <w:r w:rsidR="00C61545" w:rsidRPr="00C61545">
                        <w:rPr>
                          <w:color w:val="auto"/>
                        </w:rPr>
                        <w:t xml:space="preserve"> and brother in law Tony Outlaw and niece </w:t>
                      </w:r>
                      <w:r w:rsidR="00C61545">
                        <w:rPr>
                          <w:color w:val="auto"/>
                        </w:rPr>
                        <w:t xml:space="preserve">Kaiya </w:t>
                      </w:r>
                      <w:r w:rsidR="00C61545" w:rsidRPr="00C61545">
                        <w:rPr>
                          <w:color w:val="auto"/>
                        </w:rPr>
                        <w:t xml:space="preserve">(Husband and daughter of Crystal Outlaw). Bottom Left- John Jarrett w/wife Chanda Caldwell Jarrett, daughter of Bruce Caldwell, and son </w:t>
                      </w:r>
                      <w:r w:rsidR="00C61545">
                        <w:rPr>
                          <w:color w:val="auto"/>
                        </w:rPr>
                        <w:t>Hezekiah.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1BE8"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7A0C3DB7" wp14:editId="42A87BC2">
                <wp:simplePos x="0" y="0"/>
                <wp:positionH relativeFrom="column">
                  <wp:posOffset>1729740</wp:posOffset>
                </wp:positionH>
                <wp:positionV relativeFrom="paragraph">
                  <wp:posOffset>1987550</wp:posOffset>
                </wp:positionV>
                <wp:extent cx="2981325" cy="22193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21932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BE8" w:rsidRDefault="00561B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C3DB7" id="_x0000_s1035" type="#_x0000_t202" style="position:absolute;margin-left:136.2pt;margin-top:156.5pt;width:234.75pt;height:174.7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" strokecolor="black [3213]" strokeweight="2.25pt">
                <v:fill r:id="rId21" o:title="" recolor="t" rotate="t" type="frame"/>
                <v:textbox>
                  <w:txbxContent>
                    <w:p w:rsidR="00561BE8" w:rsidRDefault="00561BE8"/>
                  </w:txbxContent>
                </v:textbox>
                <w10:wrap type="square"/>
              </v:shape>
            </w:pict>
          </mc:Fallback>
        </mc:AlternateContent>
      </w:r>
      <w:r w:rsidR="00561BE8">
        <w:drawing>
          <wp:anchor distT="0" distB="0" distL="114300" distR="114300" simplePos="0" relativeHeight="251837440" behindDoc="1" locked="0" layoutInCell="1" allowOverlap="1" wp14:anchorId="54A09911" wp14:editId="301D07FB">
            <wp:simplePos x="0" y="0"/>
            <wp:positionH relativeFrom="column">
              <wp:posOffset>1729740</wp:posOffset>
            </wp:positionH>
            <wp:positionV relativeFrom="paragraph">
              <wp:posOffset>625475</wp:posOffset>
            </wp:positionV>
            <wp:extent cx="2981325" cy="1419225"/>
            <wp:effectExtent l="76200" t="76200" r="66675" b="66675"/>
            <wp:wrapTight wrapText="bothSides">
              <wp:wrapPolygon edited="0">
                <wp:start x="-552" y="-1160"/>
                <wp:lineTo x="-552" y="22325"/>
                <wp:lineTo x="21945" y="22325"/>
                <wp:lineTo x="21945" y="-1160"/>
                <wp:lineTo x="-552" y="-1160"/>
              </wp:wrapPolygon>
            </wp:wrapTight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19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2700" h="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CD0">
        <w:br w:type="column"/>
      </w:r>
    </w:p>
    <w:p w:rsidR="0001065E" w:rsidRDefault="0001065E" w:rsidP="00EA4C79"/>
    <w:p w:rsidR="009E58F4" w:rsidRDefault="009E58F4" w:rsidP="00EA4C79"/>
    <w:p w:rsidR="009E58F4" w:rsidRDefault="009E58F4" w:rsidP="00EA4C79"/>
    <w:p w:rsidR="009E58F4" w:rsidRDefault="009E58F4" w:rsidP="00EA4C79"/>
    <w:p w:rsidR="009E58F4" w:rsidRDefault="009E58F4" w:rsidP="00EA4C79"/>
    <w:p w:rsidR="009E58F4" w:rsidRDefault="009E58F4" w:rsidP="00EA4C79"/>
    <w:p w:rsidR="009E58F4" w:rsidRDefault="009E58F4" w:rsidP="00EA4C79"/>
    <w:p w:rsidR="009E58F4" w:rsidRDefault="009E58F4" w:rsidP="00EA4C79"/>
    <w:p w:rsidR="009E58F4" w:rsidRDefault="009E58F4" w:rsidP="00EA4C79"/>
    <w:p w:rsidR="009E58F4" w:rsidRDefault="009E58F4" w:rsidP="00EA4C79"/>
    <w:p w:rsidR="009E58F4" w:rsidRDefault="009E58F4" w:rsidP="00EA4C79"/>
    <w:p w:rsidR="009E58F4" w:rsidRDefault="007B4525" w:rsidP="00EA4C79">
      <w:r>
        <w:rPr>
          <w:noProof/>
        </w:rPr>
        <w:drawing>
          <wp:anchor distT="0" distB="0" distL="114300" distR="114300" simplePos="0" relativeHeight="251823104" behindDoc="0" locked="0" layoutInCell="1" allowOverlap="1" wp14:anchorId="64C7E3C0" wp14:editId="63792619">
            <wp:simplePos x="0" y="0"/>
            <wp:positionH relativeFrom="column">
              <wp:posOffset>-624840</wp:posOffset>
            </wp:positionH>
            <wp:positionV relativeFrom="paragraph">
              <wp:posOffset>211455</wp:posOffset>
            </wp:positionV>
            <wp:extent cx="2905125" cy="1460500"/>
            <wp:effectExtent l="38100" t="38100" r="47625" b="444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hawn and fa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4605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8F4" w:rsidRDefault="009E58F4" w:rsidP="00EA4C79"/>
    <w:p w:rsidR="009E58F4" w:rsidRDefault="009E58F4" w:rsidP="00EA4C79"/>
    <w:tbl>
      <w:tblPr>
        <w:tblStyle w:val="TableGrid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bar"/>
      </w:tblPr>
      <w:tblGrid>
        <w:gridCol w:w="3528"/>
      </w:tblGrid>
      <w:tr w:rsidR="0001065E">
        <w:trPr>
          <w:trHeight w:val="360"/>
        </w:trPr>
        <w:tc>
          <w:tcPr>
            <w:tcW w:w="3528" w:type="dxa"/>
            <w:shd w:val="clear" w:color="auto" w:fill="404040" w:themeFill="text1" w:themeFillTint="BF"/>
            <w:vAlign w:val="center"/>
          </w:tcPr>
          <w:p w:rsidR="0001065E" w:rsidRDefault="00EB3E00">
            <w:pPr>
              <w:pStyle w:val="Heading4"/>
              <w:outlineLvl w:val="3"/>
            </w:pPr>
            <w:sdt>
              <w:sdtPr>
                <w:alias w:val="Sidebar Heading"/>
                <w:tag w:val="Sidebar Heading"/>
                <w:id w:val="-1882312197"/>
                <w:placeholder>
                  <w:docPart w:val="4FFCF8B16FAB41C187AFD6D008A5D8D5"/>
                </w:placeholder>
                <w:temporary/>
                <w:showingPlcHdr/>
              </w:sdtPr>
              <w:sdtEndPr/>
              <w:sdtContent>
                <w:r w:rsidR="00797CD0">
                  <w:t>Fast Facts</w:t>
                </w:r>
              </w:sdtContent>
            </w:sdt>
          </w:p>
        </w:tc>
      </w:tr>
    </w:tbl>
    <w:p w:rsidR="0001065E" w:rsidRDefault="007522DA">
      <w:pPr>
        <w:pStyle w:val="NoSpacing"/>
      </w:pPr>
      <w:r>
        <mc:AlternateContent>
          <mc:Choice Requires="wps">
            <w:drawing>
              <wp:anchor distT="0" distB="18415" distL="114300" distR="114300" simplePos="0" relativeHeight="251887616" behindDoc="0" locked="0" layoutInCell="0" allowOverlap="0" wp14:anchorId="5354318A" wp14:editId="5FFD666E">
                <wp:simplePos x="0" y="0"/>
                <wp:positionH relativeFrom="page">
                  <wp:posOffset>228600</wp:posOffset>
                </wp:positionH>
                <wp:positionV relativeFrom="page">
                  <wp:posOffset>523875</wp:posOffset>
                </wp:positionV>
                <wp:extent cx="5343525" cy="704850"/>
                <wp:effectExtent l="0" t="0" r="9525" b="0"/>
                <wp:wrapTopAndBottom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704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CD5" w:rsidRDefault="00B91CD5" w:rsidP="00B91CD5">
                            <w:pPr>
                              <w:pStyle w:val="Heading3"/>
                              <w:spacing w:before="0"/>
                            </w:pPr>
                            <w:r>
                              <w:t xml:space="preserve">Local Reunion </w:t>
                            </w:r>
                          </w:p>
                          <w:p w:rsidR="00375E97" w:rsidRDefault="00B91CD5" w:rsidP="00B91CD5">
                            <w:pPr>
                              <w:pStyle w:val="Heading3"/>
                              <w:spacing w:before="0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color w:val="262626" w:themeColor="text1" w:themeTint="D9"/>
                                <w:sz w:val="32"/>
                              </w:rPr>
                              <w:t xml:space="preserve">Meet </w:t>
                            </w:r>
                            <w:r w:rsidR="00F17BC1">
                              <w:rPr>
                                <w:rFonts w:asciiTheme="minorHAnsi" w:eastAsiaTheme="minorHAnsi" w:hAnsiTheme="minorHAnsi" w:cstheme="minorBidi"/>
                                <w:bCs w:val="0"/>
                                <w:color w:val="262626" w:themeColor="text1" w:themeTint="D9"/>
                                <w:sz w:val="32"/>
                              </w:rPr>
                              <w:t xml:space="preserve">&amp;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color w:val="262626" w:themeColor="text1" w:themeTint="D9"/>
                                <w:sz w:val="32"/>
                              </w:rPr>
                              <w:t>Greet and Picn</w:t>
                            </w:r>
                            <w:r w:rsidR="00375E97" w:rsidRPr="00B91CD5">
                              <w:rPr>
                                <w:rFonts w:asciiTheme="minorHAnsi" w:eastAsiaTheme="minorHAnsi" w:hAnsiTheme="minorHAnsi" w:cstheme="minorBidi"/>
                                <w:bCs w:val="0"/>
                                <w:color w:val="262626" w:themeColor="text1" w:themeTint="D9"/>
                                <w:sz w:val="32"/>
                              </w:rPr>
                              <w:t>ic</w:t>
                            </w:r>
                          </w:p>
                          <w:p w:rsidR="00375E97" w:rsidRDefault="00375E97" w:rsidP="00B91CD5">
                            <w:pPr>
                              <w:pStyle w:val="Nam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4318A" id="Text Box 30" o:spid="_x0000_s1036" type="#_x0000_t202" style="position:absolute;margin-left:18pt;margin-top:41.25pt;width:420.75pt;height:55.5pt;z-index:251887616;visibility:visible;mso-wrap-style:square;mso-width-percent:0;mso-height-percent:0;mso-wrap-distance-left:9pt;mso-wrap-distance-top:0;mso-wrap-distance-right:9pt;mso-wrap-distance-bottom:1.4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" o:allowincell="f" o:allowoverlap="f" fillcolor="#b8cce4 [1300]" stroked="f" strokeweight=".5pt">
                <v:textbox>
                  <w:txbxContent>
                    <w:p w:rsidR="00B91CD5" w:rsidRDefault="00B91CD5" w:rsidP="00B91CD5">
                      <w:pPr>
                        <w:pStyle w:val="Heading3"/>
                        <w:spacing w:before="0"/>
                      </w:pPr>
                      <w:r>
                        <w:t xml:space="preserve">Local Reunion </w:t>
                      </w:r>
                    </w:p>
                    <w:p w:rsidR="00375E97" w:rsidRDefault="00B91CD5" w:rsidP="00B91CD5">
                      <w:pPr>
                        <w:pStyle w:val="Heading3"/>
                        <w:spacing w:before="0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color w:val="262626" w:themeColor="text1" w:themeTint="D9"/>
                          <w:sz w:val="32"/>
                        </w:rPr>
                        <w:t xml:space="preserve">Meet </w:t>
                      </w:r>
                      <w:r w:rsidR="00F17BC1">
                        <w:rPr>
                          <w:rFonts w:asciiTheme="minorHAnsi" w:eastAsiaTheme="minorHAnsi" w:hAnsiTheme="minorHAnsi" w:cstheme="minorBidi"/>
                          <w:bCs w:val="0"/>
                          <w:color w:val="262626" w:themeColor="text1" w:themeTint="D9"/>
                          <w:sz w:val="32"/>
                        </w:rPr>
                        <w:t xml:space="preserve">&amp; </w:t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color w:val="262626" w:themeColor="text1" w:themeTint="D9"/>
                          <w:sz w:val="32"/>
                        </w:rPr>
                        <w:t>Greet and Picn</w:t>
                      </w:r>
                      <w:r w:rsidR="00375E97" w:rsidRPr="00B91CD5">
                        <w:rPr>
                          <w:rFonts w:asciiTheme="minorHAnsi" w:eastAsiaTheme="minorHAnsi" w:hAnsiTheme="minorHAnsi" w:cstheme="minorBidi"/>
                          <w:bCs w:val="0"/>
                          <w:color w:val="262626" w:themeColor="text1" w:themeTint="D9"/>
                          <w:sz w:val="32"/>
                        </w:rPr>
                        <w:t>ic</w:t>
                      </w:r>
                    </w:p>
                    <w:p w:rsidR="00375E97" w:rsidRDefault="00375E97" w:rsidP="00B91CD5">
                      <w:pPr>
                        <w:pStyle w:val="Name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tbl>
      <w:tblPr>
        <w:tblStyle w:val="TableGrid"/>
        <w:tblW w:w="3528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debar"/>
      </w:tblPr>
      <w:tblGrid>
        <w:gridCol w:w="2399"/>
        <w:gridCol w:w="1129"/>
      </w:tblGrid>
      <w:tr w:rsidR="0001065E">
        <w:trPr>
          <w:trHeight w:hRule="exact" w:val="216"/>
        </w:trPr>
        <w:tc>
          <w:tcPr>
            <w:tcW w:w="3400" w:type="pct"/>
            <w:shd w:val="clear" w:color="auto" w:fill="C0504D" w:themeFill="accent2"/>
          </w:tcPr>
          <w:p w:rsidR="0001065E" w:rsidRDefault="0001065E"/>
        </w:tc>
        <w:tc>
          <w:tcPr>
            <w:tcW w:w="1600" w:type="pct"/>
            <w:shd w:val="clear" w:color="auto" w:fill="BFBFBF" w:themeFill="background1" w:themeFillShade="BF"/>
          </w:tcPr>
          <w:p w:rsidR="0001065E" w:rsidRDefault="0001065E"/>
        </w:tc>
      </w:tr>
    </w:tbl>
    <w:p w:rsidR="0001065E" w:rsidRPr="00375E97" w:rsidRDefault="00375E97">
      <w:pPr>
        <w:pStyle w:val="Callout"/>
        <w:rPr>
          <w:sz w:val="40"/>
        </w:rPr>
      </w:pPr>
      <w:r w:rsidRPr="00C90066">
        <w:rPr>
          <w:sz w:val="32"/>
        </w:rPr>
        <w:t>What’s in a name?</w:t>
      </w:r>
      <w:r w:rsidRPr="00375E97">
        <w:rPr>
          <w:sz w:val="40"/>
        </w:rPr>
        <w:t xml:space="preserve"> </w:t>
      </w:r>
    </w:p>
    <w:p w:rsidR="00375E97" w:rsidRDefault="00B5604D">
      <w:pPr>
        <w:pStyle w:val="SidebarText"/>
      </w:pPr>
      <w:r>
        <w:t>“Murlee</w:t>
      </w:r>
      <w:r>
        <w:t>,</w:t>
      </w:r>
      <w:r>
        <w:t xml:space="preserve">” </w:t>
      </w:r>
      <w:r w:rsidR="005A0A91">
        <w:t>o</w:t>
      </w:r>
      <w:r w:rsidR="00375E97">
        <w:t>ur matriarch</w:t>
      </w:r>
      <w:r>
        <w:t>’s</w:t>
      </w:r>
      <w:r w:rsidR="00375E97">
        <w:t xml:space="preserve"> name has been misspelled and varied throughout the ages on numerous </w:t>
      </w:r>
      <w:r w:rsidR="007E692B">
        <w:t xml:space="preserve">‘official’ </w:t>
      </w:r>
      <w:r w:rsidR="00375E97">
        <w:t xml:space="preserve">documents. </w:t>
      </w:r>
      <w:r>
        <w:t xml:space="preserve">In fact I didn’t think there could be anymore variations </w:t>
      </w:r>
      <w:r w:rsidR="005A0A91">
        <w:t xml:space="preserve">yet </w:t>
      </w:r>
      <w:r>
        <w:t xml:space="preserve">I just </w:t>
      </w:r>
      <w:r w:rsidR="007E692B">
        <w:t>foun</w:t>
      </w:r>
      <w:r w:rsidR="00A12924">
        <w:t>d</w:t>
      </w:r>
      <w:r>
        <w:t xml:space="preserve"> new one last wee</w:t>
      </w:r>
      <w:r w:rsidR="005A0A91">
        <w:t>k</w:t>
      </w:r>
      <w:r>
        <w:t>---Mariel</w:t>
      </w:r>
      <w:r w:rsidR="005A0A91">
        <w:t>!?!?</w:t>
      </w:r>
      <w:r>
        <w:t xml:space="preserve"> </w:t>
      </w:r>
      <w:r w:rsidR="00375E97">
        <w:t xml:space="preserve"> Here are a few</w:t>
      </w:r>
      <w:r w:rsidR="005A0A91">
        <w:t xml:space="preserve"> others</w:t>
      </w:r>
      <w:r w:rsidR="00375E97">
        <w:t xml:space="preserve">: </w:t>
      </w:r>
      <w:r w:rsidR="005A0A91">
        <w:t>Muriel, Murielle, Mary Lee, Murlie</w:t>
      </w:r>
      <w:r w:rsidR="000D2CC9">
        <w:t>, Murrell, and Myrtle.  And of course there is the maiden name</w:t>
      </w:r>
      <w:r w:rsidR="003C040E">
        <w:t xml:space="preserve"> quandary--- Fisher</w:t>
      </w:r>
      <w:r w:rsidR="000D2CC9">
        <w:t>, Harris</w:t>
      </w:r>
      <w:r w:rsidR="00A12924">
        <w:t>,</w:t>
      </w:r>
      <w:r w:rsidR="000D2CC9">
        <w:t xml:space="preserve"> or Sumler?  </w:t>
      </w:r>
    </w:p>
    <w:p w:rsidR="00CB00E3" w:rsidRDefault="000D2CC9" w:rsidP="00C90066">
      <w:pPr>
        <w:pStyle w:val="SidebarText"/>
        <w:spacing w:after="0"/>
      </w:pPr>
      <w:r>
        <w:t>But no matter what</w:t>
      </w:r>
      <w:r w:rsidR="003C040E">
        <w:t xml:space="preserve"> the spelling, to</w:t>
      </w:r>
      <w:r>
        <w:t xml:space="preserve"> most of us she will always be Grandma</w:t>
      </w:r>
      <w:r w:rsidR="00A12924">
        <w:t xml:space="preserve"> and Mother Owens</w:t>
      </w:r>
      <w:r>
        <w:t xml:space="preserve">. </w:t>
      </w:r>
    </w:p>
    <w:p w:rsidR="00CB00E3" w:rsidRDefault="00CB00E3" w:rsidP="00C90066">
      <w:pPr>
        <w:pStyle w:val="SidebarText"/>
        <w:spacing w:after="0"/>
      </w:pPr>
    </w:p>
    <w:tbl>
      <w:tblPr>
        <w:tblStyle w:val="TableGrid"/>
        <w:tblW w:w="3576" w:type="dxa"/>
        <w:tblInd w:w="-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1312"/>
        <w:gridCol w:w="1312"/>
      </w:tblGrid>
      <w:tr w:rsidR="00C90066" w:rsidTr="00C90066">
        <w:trPr>
          <w:trHeight w:hRule="exact" w:val="216"/>
        </w:trPr>
        <w:tc>
          <w:tcPr>
            <w:tcW w:w="1331" w:type="pct"/>
            <w:shd w:val="clear" w:color="auto" w:fill="C0504D" w:themeFill="accent2"/>
          </w:tcPr>
          <w:p w:rsidR="00C90066" w:rsidRDefault="00C90066" w:rsidP="00C90066">
            <w:pPr>
              <w:spacing w:after="0"/>
            </w:pPr>
          </w:p>
        </w:tc>
        <w:tc>
          <w:tcPr>
            <w:tcW w:w="1834" w:type="pct"/>
            <w:shd w:val="clear" w:color="auto" w:fill="BFBFBF" w:themeFill="background1" w:themeFillShade="BF"/>
          </w:tcPr>
          <w:p w:rsidR="00C90066" w:rsidRDefault="00C90066" w:rsidP="00C90066">
            <w:pPr>
              <w:spacing w:after="0"/>
            </w:pPr>
          </w:p>
        </w:tc>
        <w:tc>
          <w:tcPr>
            <w:tcW w:w="1834" w:type="pct"/>
            <w:shd w:val="clear" w:color="auto" w:fill="BFBFBF" w:themeFill="background1" w:themeFillShade="BF"/>
          </w:tcPr>
          <w:p w:rsidR="00C90066" w:rsidRDefault="00C90066" w:rsidP="00C90066">
            <w:pPr>
              <w:spacing w:after="0"/>
            </w:pPr>
          </w:p>
        </w:tc>
      </w:tr>
    </w:tbl>
    <w:p w:rsidR="00CB00E3" w:rsidRPr="00984AB4" w:rsidRDefault="00CB00E3">
      <w:pPr>
        <w:pStyle w:val="Callout"/>
        <w:rPr>
          <w:sz w:val="28"/>
          <w:lang w:val="fr-FR"/>
        </w:rPr>
      </w:pPr>
      <w:r w:rsidRPr="00984AB4">
        <w:rPr>
          <w:sz w:val="28"/>
          <w:lang w:val="fr-FR"/>
        </w:rPr>
        <w:t>A Day in Caldwell History</w:t>
      </w:r>
      <w:r w:rsidR="002465A3">
        <w:rPr>
          <w:sz w:val="28"/>
          <w:lang w:val="fr-FR"/>
        </w:rPr>
        <w:t>:</w:t>
      </w:r>
      <w:r w:rsidRPr="00984AB4">
        <w:rPr>
          <w:sz w:val="28"/>
          <w:lang w:val="fr-FR"/>
        </w:rPr>
        <w:t xml:space="preserve"> </w:t>
      </w:r>
    </w:p>
    <w:p w:rsidR="0001065E" w:rsidRDefault="00C90066">
      <w:pPr>
        <w:pStyle w:val="Callout"/>
        <w:rPr>
          <w:sz w:val="32"/>
          <w:lang w:val="fr-FR"/>
        </w:rPr>
      </w:pPr>
      <w:r w:rsidRPr="00984AB4">
        <w:rPr>
          <w:sz w:val="28"/>
          <w:lang w:val="fr-FR"/>
        </w:rPr>
        <w:t>December 6th</w:t>
      </w:r>
      <w:r>
        <w:rPr>
          <w:sz w:val="32"/>
          <w:lang w:val="fr-FR"/>
        </w:rPr>
        <w:t xml:space="preserve"> </w:t>
      </w:r>
    </w:p>
    <w:p w:rsidR="0001065E" w:rsidRDefault="00C90066" w:rsidP="00F17BC1">
      <w:pPr>
        <w:pStyle w:val="SidebarText"/>
        <w:spacing w:after="0"/>
        <w:rPr>
          <w:sz w:val="18"/>
          <w:lang w:val="fr-FR"/>
        </w:rPr>
      </w:pPr>
      <w:r>
        <w:t>This day in Caldwell History marks the marriage of Charlie and Murlee in 1920 and the birth of their second child Murlee ‘Baby Doll” Caldwell in 1926.</w:t>
      </w:r>
    </w:p>
    <w:tbl>
      <w:tblPr>
        <w:tblStyle w:val="TableGrid"/>
        <w:tblpPr w:leftFromText="180" w:rightFromText="180" w:vertAnchor="text" w:horzAnchor="margin" w:tblpY="365"/>
        <w:tblW w:w="3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Information Box"/>
      </w:tblPr>
      <w:tblGrid>
        <w:gridCol w:w="3528"/>
      </w:tblGrid>
      <w:tr w:rsidR="002465A3" w:rsidTr="00EC274B">
        <w:trPr>
          <w:trHeight w:val="360"/>
        </w:trPr>
        <w:tc>
          <w:tcPr>
            <w:tcW w:w="3528" w:type="dxa"/>
            <w:shd w:val="clear" w:color="auto" w:fill="C0504D" w:themeFill="accent2"/>
            <w:tcMar>
              <w:left w:w="0" w:type="dxa"/>
              <w:right w:w="115" w:type="dxa"/>
            </w:tcMar>
            <w:vAlign w:val="center"/>
          </w:tcPr>
          <w:p w:rsidR="002465A3" w:rsidRDefault="002465A3" w:rsidP="00EC274B">
            <w:pPr>
              <w:pStyle w:val="Heading4"/>
              <w:ind w:left="0"/>
              <w:outlineLvl w:val="3"/>
              <w:rPr>
                <w:lang w:val="en"/>
              </w:rPr>
            </w:pPr>
            <w:r>
              <w:rPr>
                <w:lang w:val="en"/>
              </w:rPr>
              <w:t>For More History and Fun Facts</w:t>
            </w:r>
          </w:p>
        </w:tc>
      </w:tr>
      <w:tr w:rsidR="002465A3" w:rsidTr="00EC274B">
        <w:tc>
          <w:tcPr>
            <w:tcW w:w="3528" w:type="dxa"/>
            <w:shd w:val="clear" w:color="auto" w:fill="F2F2F2" w:themeFill="background1" w:themeFillShade="F2"/>
            <w:tcMar>
              <w:top w:w="144" w:type="dxa"/>
              <w:left w:w="216" w:type="dxa"/>
              <w:right w:w="144" w:type="dxa"/>
            </w:tcMar>
            <w:vAlign w:val="center"/>
          </w:tcPr>
          <w:p w:rsidR="002465A3" w:rsidRDefault="002465A3" w:rsidP="00EC274B">
            <w:pPr>
              <w:pStyle w:val="SidebarTableText"/>
              <w:spacing w:after="0"/>
              <w:rPr>
                <w:lang w:val="en"/>
              </w:rPr>
            </w:pPr>
            <w:r>
              <w:rPr>
                <w:lang w:val="en"/>
              </w:rPr>
              <w:t>Or share stories and memories</w:t>
            </w:r>
            <w:r w:rsidR="00EC274B">
              <w:rPr>
                <w:lang w:val="en"/>
              </w:rPr>
              <w:t xml:space="preserve"> </w:t>
            </w:r>
          </w:p>
          <w:p w:rsidR="00EC274B" w:rsidRDefault="00EC274B" w:rsidP="00EC274B">
            <w:pPr>
              <w:pStyle w:val="SidebarTableText"/>
              <w:spacing w:after="0"/>
              <w:rPr>
                <w:lang w:val="en"/>
              </w:rPr>
            </w:pPr>
          </w:p>
          <w:p w:rsidR="002465A3" w:rsidRDefault="002465A3" w:rsidP="00EC274B">
            <w:pPr>
              <w:pStyle w:val="SidebarTableText"/>
              <w:spacing w:after="0"/>
              <w:rPr>
                <w:lang w:val="en"/>
              </w:rPr>
            </w:pPr>
            <w:r>
              <w:rPr>
                <w:lang w:val="en"/>
              </w:rPr>
              <w:t xml:space="preserve">Email:  </w:t>
            </w:r>
            <w:hyperlink r:id="rId24" w:history="1">
              <w:r>
                <w:rPr>
                  <w:rStyle w:val="Hyperlink"/>
                  <w:lang w:val="en"/>
                </w:rPr>
                <w:t>Caldwell Family Reunion Family Tree</w:t>
              </w:r>
            </w:hyperlink>
          </w:p>
          <w:p w:rsidR="002465A3" w:rsidRDefault="002465A3" w:rsidP="00EC274B">
            <w:pPr>
              <w:pStyle w:val="SidebarTableText"/>
              <w:spacing w:after="0"/>
              <w:rPr>
                <w:lang w:val="en"/>
              </w:rPr>
            </w:pPr>
          </w:p>
          <w:p w:rsidR="002465A3" w:rsidRDefault="002465A3" w:rsidP="00EC274B">
            <w:pPr>
              <w:pStyle w:val="SidebarTableText"/>
              <w:spacing w:after="0"/>
              <w:rPr>
                <w:lang w:val="en"/>
              </w:rPr>
            </w:pPr>
            <w:r>
              <w:rPr>
                <w:lang w:val="en"/>
              </w:rPr>
              <w:t>Sam Perry</w:t>
            </w:r>
          </w:p>
          <w:p w:rsidR="002465A3" w:rsidRDefault="002465A3" w:rsidP="00EC274B">
            <w:pPr>
              <w:pStyle w:val="SidebarTableText"/>
              <w:spacing w:after="0"/>
              <w:rPr>
                <w:sz w:val="18"/>
                <w:lang w:val="en"/>
              </w:rPr>
            </w:pPr>
            <w:r>
              <w:rPr>
                <w:lang w:val="en"/>
              </w:rPr>
              <w:t>Genealogical Researcher</w:t>
            </w:r>
          </w:p>
        </w:tc>
      </w:tr>
    </w:tbl>
    <w:p w:rsidR="0001065E" w:rsidRDefault="00F17BC1">
      <w:pPr>
        <w:pStyle w:val="NoSpacing"/>
      </w:pPr>
      <w:r>
        <mc:AlternateContent>
          <mc:Choice Requires="wps">
            <w:drawing>
              <wp:anchor distT="228600" distB="0" distL="114300" distR="114300" simplePos="0" relativeHeight="251712512" behindDoc="1" locked="0" layoutInCell="0" allowOverlap="1" wp14:anchorId="5073BEFD" wp14:editId="0372C123">
                <wp:simplePos x="0" y="0"/>
                <wp:positionH relativeFrom="page">
                  <wp:posOffset>228600</wp:posOffset>
                </wp:positionH>
                <wp:positionV relativeFrom="page">
                  <wp:posOffset>5781675</wp:posOffset>
                </wp:positionV>
                <wp:extent cx="7315200" cy="104775"/>
                <wp:effectExtent l="0" t="0" r="0" b="9525"/>
                <wp:wrapTopAndBottom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047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23568" id="Rectangle 3" o:spid="_x0000_s1026" style="position:absolute;margin-left:18pt;margin-top:455.25pt;width:8in;height:8.25pt;z-index:-251603968;visibility:visible;mso-wrap-style:square;mso-width-percent:0;mso-height-percent:0;mso-wrap-distance-left:9pt;mso-wrap-distance-top:18pt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" o:allowincell="f" fillcolor="#c0504d [3205]" stroked="f" strokeweight="2pt">
                <w10:wrap type="topAndBottom" anchorx="page" anchory="page"/>
              </v:rect>
            </w:pict>
          </mc:Fallback>
        </mc:AlternateContent>
      </w:r>
    </w:p>
    <w:p w:rsidR="0001065E" w:rsidRDefault="0001065E"/>
    <w:p w:rsidR="0001065E" w:rsidRDefault="007522DA">
      <w:pPr>
        <w:pStyle w:val="NoSpacing"/>
      </w:pPr>
      <w:r>
        <w:drawing>
          <wp:anchor distT="0" distB="137160" distL="0" distR="1828800" simplePos="0" relativeHeight="251457536" behindDoc="0" locked="0" layoutInCell="0" allowOverlap="1" wp14:anchorId="5CDACCFE" wp14:editId="50F707D6">
            <wp:simplePos x="0" y="0"/>
            <wp:positionH relativeFrom="page">
              <wp:posOffset>990600</wp:posOffset>
            </wp:positionH>
            <wp:positionV relativeFrom="page">
              <wp:posOffset>6229350</wp:posOffset>
            </wp:positionV>
            <wp:extent cx="2705100" cy="1919605"/>
            <wp:effectExtent l="266700" t="247650" r="304800" b="25209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P01612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19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45720" distL="114300" distR="114300" simplePos="0" relativeHeight="251503616" behindDoc="0" locked="0" layoutInCell="0" allowOverlap="1" wp14:anchorId="32AA643E" wp14:editId="4DD47AC3">
            <wp:simplePos x="0" y="0"/>
            <wp:positionH relativeFrom="page">
              <wp:posOffset>2268220</wp:posOffset>
            </wp:positionH>
            <wp:positionV relativeFrom="page">
              <wp:posOffset>7790816</wp:posOffset>
            </wp:positionV>
            <wp:extent cx="4002188" cy="2148835"/>
            <wp:effectExtent l="209550" t="133350" r="265430" b="23304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874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12346">
                      <a:off x="0" y="0"/>
                      <a:ext cx="4002188" cy="2148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6BA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766C52" wp14:editId="39266BB1">
                <wp:simplePos x="0" y="0"/>
                <wp:positionH relativeFrom="column">
                  <wp:posOffset>-108585</wp:posOffset>
                </wp:positionH>
                <wp:positionV relativeFrom="paragraph">
                  <wp:posOffset>2708276</wp:posOffset>
                </wp:positionV>
                <wp:extent cx="2733675" cy="781050"/>
                <wp:effectExtent l="0" t="0" r="9525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781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AF0" w:rsidRPr="009E56BA" w:rsidRDefault="00040AF0" w:rsidP="009E56BA">
                            <w:pPr>
                              <w:pStyle w:val="Caption2"/>
                              <w:rPr>
                                <w:color w:val="auto"/>
                              </w:rPr>
                            </w:pPr>
                            <w:r w:rsidRPr="009E56BA">
                              <w:rPr>
                                <w:color w:val="auto"/>
                              </w:rPr>
                              <w:t xml:space="preserve">Top left </w:t>
                            </w:r>
                            <w:r w:rsidR="009E56BA">
                              <w:rPr>
                                <w:color w:val="auto"/>
                              </w:rPr>
                              <w:t xml:space="preserve">- </w:t>
                            </w:r>
                            <w:r w:rsidRPr="009E56BA">
                              <w:rPr>
                                <w:color w:val="auto"/>
                              </w:rPr>
                              <w:t xml:space="preserve">2012 Local Reunion Theola Tate, daughter of Theo </w:t>
                            </w:r>
                            <w:r w:rsidR="009E56BA">
                              <w:rPr>
                                <w:color w:val="auto"/>
                              </w:rPr>
                              <w:t xml:space="preserve">Caldwell Tate, </w:t>
                            </w:r>
                            <w:r w:rsidRPr="009E56BA">
                              <w:rPr>
                                <w:color w:val="auto"/>
                              </w:rPr>
                              <w:t xml:space="preserve">Top Right </w:t>
                            </w:r>
                            <w:r w:rsidR="009E56BA">
                              <w:rPr>
                                <w:color w:val="auto"/>
                              </w:rPr>
                              <w:t>-</w:t>
                            </w:r>
                            <w:r w:rsidRPr="009E56BA">
                              <w:rPr>
                                <w:color w:val="auto"/>
                              </w:rPr>
                              <w:t>2013 Local Reunion Tamaira, Charity and T. Shari Greene with Theo Caldwell Tate (oldest living Caldwell</w:t>
                            </w:r>
                            <w:r w:rsidR="009E56BA">
                              <w:rPr>
                                <w:color w:val="auto"/>
                              </w:rPr>
                              <w:t xml:space="preserve"> age 83</w:t>
                            </w:r>
                            <w:r w:rsidRPr="009E56BA">
                              <w:rPr>
                                <w:color w:val="auto"/>
                              </w:rPr>
                              <w:t>)</w:t>
                            </w:r>
                            <w:r w:rsidR="0060488D" w:rsidRPr="009E56BA">
                              <w:rPr>
                                <w:color w:val="auto"/>
                              </w:rPr>
                              <w:t>.</w:t>
                            </w:r>
                            <w:r w:rsidRPr="009E56BA">
                              <w:rPr>
                                <w:color w:val="auto"/>
                              </w:rPr>
                              <w:t xml:space="preserve"> Center</w:t>
                            </w:r>
                            <w:r w:rsidR="009E56BA">
                              <w:rPr>
                                <w:color w:val="auto"/>
                              </w:rPr>
                              <w:t>-</w:t>
                            </w:r>
                            <w:r w:rsidRPr="009E56BA">
                              <w:rPr>
                                <w:color w:val="auto"/>
                              </w:rPr>
                              <w:t xml:space="preserve">2012 Away Reunion Cruise to Jamaica/Grand Cayman on Carnival’s Destiny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66C52" id="Text Box 43" o:spid="_x0000_s1037" type="#_x0000_t202" style="position:absolute;margin-left:-8.55pt;margin-top:213.25pt;width:215.25pt;height:6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" fillcolor="#d8d8d8 [2732]" stroked="f" strokeweight=".5pt">
                <v:textbox>
                  <w:txbxContent>
                    <w:p w:rsidR="00040AF0" w:rsidRPr="009E56BA" w:rsidRDefault="00040AF0" w:rsidP="009E56BA">
                      <w:pPr>
                        <w:pStyle w:val="Caption2"/>
                        <w:rPr>
                          <w:color w:val="auto"/>
                        </w:rPr>
                      </w:pPr>
                      <w:r w:rsidRPr="009E56BA">
                        <w:rPr>
                          <w:color w:val="auto"/>
                        </w:rPr>
                        <w:t xml:space="preserve">Top left </w:t>
                      </w:r>
                      <w:r w:rsidR="009E56BA">
                        <w:rPr>
                          <w:color w:val="auto"/>
                        </w:rPr>
                        <w:t xml:space="preserve">- </w:t>
                      </w:r>
                      <w:r w:rsidRPr="009E56BA">
                        <w:rPr>
                          <w:color w:val="auto"/>
                        </w:rPr>
                        <w:t xml:space="preserve">2012 Local Reunion Theola Tate, daughter of Theo </w:t>
                      </w:r>
                      <w:r w:rsidR="009E56BA">
                        <w:rPr>
                          <w:color w:val="auto"/>
                        </w:rPr>
                        <w:t xml:space="preserve">Caldwell Tate, </w:t>
                      </w:r>
                      <w:r w:rsidRPr="009E56BA">
                        <w:rPr>
                          <w:color w:val="auto"/>
                        </w:rPr>
                        <w:t xml:space="preserve">Top Right </w:t>
                      </w:r>
                      <w:r w:rsidR="009E56BA">
                        <w:rPr>
                          <w:color w:val="auto"/>
                        </w:rPr>
                        <w:t>-</w:t>
                      </w:r>
                      <w:r w:rsidRPr="009E56BA">
                        <w:rPr>
                          <w:color w:val="auto"/>
                        </w:rPr>
                        <w:t>2013 Local Reunion Tamaira, Charity and T. Shari Greene with Theo Caldwell Tate (oldest living Caldwell</w:t>
                      </w:r>
                      <w:r w:rsidR="009E56BA">
                        <w:rPr>
                          <w:color w:val="auto"/>
                        </w:rPr>
                        <w:t xml:space="preserve"> age 83</w:t>
                      </w:r>
                      <w:r w:rsidRPr="009E56BA">
                        <w:rPr>
                          <w:color w:val="auto"/>
                        </w:rPr>
                        <w:t>)</w:t>
                      </w:r>
                      <w:r w:rsidR="0060488D" w:rsidRPr="009E56BA">
                        <w:rPr>
                          <w:color w:val="auto"/>
                        </w:rPr>
                        <w:t>.</w:t>
                      </w:r>
                      <w:r w:rsidRPr="009E56BA">
                        <w:rPr>
                          <w:color w:val="auto"/>
                        </w:rPr>
                        <w:t xml:space="preserve"> Center</w:t>
                      </w:r>
                      <w:r w:rsidR="009E56BA">
                        <w:rPr>
                          <w:color w:val="auto"/>
                        </w:rPr>
                        <w:t>-</w:t>
                      </w:r>
                      <w:r w:rsidRPr="009E56BA">
                        <w:rPr>
                          <w:color w:val="auto"/>
                        </w:rPr>
                        <w:t xml:space="preserve">2012 Away Reunion Cruise to Jamaica/Grand Cayman on Carnival’s Destiny  </w:t>
                      </w:r>
                    </w:p>
                  </w:txbxContent>
                </v:textbox>
              </v:shape>
            </w:pict>
          </mc:Fallback>
        </mc:AlternateContent>
      </w:r>
      <w:r w:rsidR="00EC274B">
        <w:t xml:space="preserve"> </w:t>
      </w:r>
      <w:r w:rsidR="00797CD0">
        <w:br w:type="column"/>
      </w:r>
    </w:p>
    <w:p w:rsidR="007042BC" w:rsidRDefault="00F17BC1" w:rsidP="00B91CD5">
      <w:r>
        <w:drawing>
          <wp:anchor distT="0" distB="0" distL="114300" distR="114300" simplePos="0" relativeHeight="251601920" behindDoc="0" locked="0" layoutInCell="0" allowOverlap="0" wp14:anchorId="266A79FC" wp14:editId="5DD6899E">
            <wp:simplePos x="0" y="0"/>
            <wp:positionH relativeFrom="page">
              <wp:posOffset>5067300</wp:posOffset>
            </wp:positionH>
            <wp:positionV relativeFrom="page">
              <wp:posOffset>1990725</wp:posOffset>
            </wp:positionV>
            <wp:extent cx="2355850" cy="2447925"/>
            <wp:effectExtent l="285750" t="209550" r="349250" b="2190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66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CD5">
        <w:t xml:space="preserve">2013 Memorial Day Weekend Local Reunion was a time to enjoy the Caldwell family. </w:t>
      </w:r>
      <w:r w:rsidR="009A2145">
        <w:t>“</w:t>
      </w:r>
      <w:r w:rsidR="00B91CD5">
        <w:t>CELEBRATE</w:t>
      </w:r>
      <w:r w:rsidR="00B91CD5">
        <w:t xml:space="preserve"> 2013</w:t>
      </w:r>
      <w:r w:rsidR="009A2145">
        <w:t>!”</w:t>
      </w:r>
      <w:r w:rsidR="00B91CD5">
        <w:t xml:space="preserve"> the</w:t>
      </w:r>
      <w:r w:rsidR="007042BC">
        <w:t xml:space="preserve"> </w:t>
      </w:r>
      <w:r w:rsidR="009A2145">
        <w:t>overall event</w:t>
      </w:r>
      <w:r w:rsidR="00B91CD5">
        <w:t xml:space="preserve"> theme was a call to recognize and appreciate all things Caldwell. </w:t>
      </w:r>
    </w:p>
    <w:p w:rsidR="009A2145" w:rsidRDefault="00304E62" w:rsidP="00B91CD5">
      <w:r>
        <w:t xml:space="preserve"> </w:t>
      </w:r>
      <w:r w:rsidR="007042BC">
        <w:t xml:space="preserve">For a lot of us that meant getting to know one another as the individuals we are now and the hopes and dream of who were are to be.  This was </w:t>
      </w:r>
      <w:r w:rsidR="009A2145">
        <w:t xml:space="preserve">the purpose </w:t>
      </w:r>
      <w:r w:rsidR="00A14676">
        <w:t xml:space="preserve">of planned </w:t>
      </w:r>
      <w:r w:rsidR="009A2145">
        <w:t>activities and</w:t>
      </w:r>
      <w:r w:rsidR="002465A3">
        <w:t xml:space="preserve"> </w:t>
      </w:r>
      <w:r w:rsidR="009A2145">
        <w:t>activity</w:t>
      </w:r>
      <w:r w:rsidR="00A14676">
        <w:t>’s</w:t>
      </w:r>
      <w:r w:rsidR="009A2145">
        <w:t xml:space="preserve"> theme</w:t>
      </w:r>
      <w:r w:rsidR="00B10D96">
        <w:t>, “</w:t>
      </w:r>
      <w:r w:rsidR="009A2145">
        <w:t xml:space="preserve">Getting to Know You”. </w:t>
      </w:r>
    </w:p>
    <w:p w:rsidR="00304E62" w:rsidRDefault="006C34BD" w:rsidP="00304E62">
      <w:pPr>
        <w:spacing w:before="240"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1C354713" wp14:editId="42F4673A">
                <wp:simplePos x="0" y="0"/>
                <wp:positionH relativeFrom="column">
                  <wp:posOffset>2059305</wp:posOffset>
                </wp:positionH>
                <wp:positionV relativeFrom="paragraph">
                  <wp:posOffset>464820</wp:posOffset>
                </wp:positionV>
                <wp:extent cx="2360930" cy="1404620"/>
                <wp:effectExtent l="0" t="0" r="3175" b="381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BC1" w:rsidRPr="00F17BC1" w:rsidRDefault="00F17BC1" w:rsidP="00F17BC1">
                            <w:pPr>
                              <w:pStyle w:val="Caption2"/>
                              <w:rPr>
                                <w:color w:val="auto"/>
                              </w:rPr>
                            </w:pPr>
                            <w:r w:rsidRPr="00F17BC1">
                              <w:rPr>
                                <w:color w:val="auto"/>
                              </w:rPr>
                              <w:t>L- Equila Drakeford granddaughter of Murlee Caldwell Nivens</w:t>
                            </w:r>
                          </w:p>
                          <w:p w:rsidR="00F17BC1" w:rsidRPr="00F17BC1" w:rsidRDefault="00F17BC1" w:rsidP="00F17BC1">
                            <w:pPr>
                              <w:pStyle w:val="Caption2"/>
                              <w:rPr>
                                <w:color w:val="auto"/>
                              </w:rPr>
                            </w:pPr>
                            <w:r w:rsidRPr="00F17BC1">
                              <w:rPr>
                                <w:color w:val="auto"/>
                              </w:rPr>
                              <w:t>R- Teretha Tate Cunning</w:t>
                            </w:r>
                            <w:bookmarkStart w:id="0" w:name="_GoBack"/>
                            <w:bookmarkEnd w:id="0"/>
                            <w:r w:rsidRPr="00F17BC1">
                              <w:rPr>
                                <w:color w:val="auto"/>
                              </w:rPr>
                              <w:t>ham granddaughter of Theo Caldwell Tate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354713" id="_x0000_s1038" type="#_x0000_t202" style="position:absolute;margin-left:162.15pt;margin-top:36.6pt;width:185.9pt;height:110.6pt;z-index:2518773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" stroked="f">
                <v:textbox style="mso-fit-shape-to-text:t">
                  <w:txbxContent>
                    <w:p w:rsidR="00F17BC1" w:rsidRPr="00F17BC1" w:rsidRDefault="00F17BC1" w:rsidP="00F17BC1">
                      <w:pPr>
                        <w:pStyle w:val="Caption2"/>
                        <w:rPr>
                          <w:color w:val="auto"/>
                        </w:rPr>
                      </w:pPr>
                      <w:r w:rsidRPr="00F17BC1">
                        <w:rPr>
                          <w:color w:val="auto"/>
                        </w:rPr>
                        <w:t>L- Equila Drakeford granddaughter of Murlee Caldwell Nivens</w:t>
                      </w:r>
                    </w:p>
                    <w:p w:rsidR="00F17BC1" w:rsidRPr="00F17BC1" w:rsidRDefault="00F17BC1" w:rsidP="00F17BC1">
                      <w:pPr>
                        <w:pStyle w:val="Caption2"/>
                        <w:rPr>
                          <w:color w:val="auto"/>
                        </w:rPr>
                      </w:pPr>
                      <w:r w:rsidRPr="00F17BC1">
                        <w:rPr>
                          <w:color w:val="auto"/>
                        </w:rPr>
                        <w:t>R- Teretha Tate Cunning</w:t>
                      </w:r>
                      <w:bookmarkStart w:id="1" w:name="_GoBack"/>
                      <w:bookmarkEnd w:id="1"/>
                      <w:r w:rsidRPr="00F17BC1">
                        <w:rPr>
                          <w:color w:val="auto"/>
                        </w:rPr>
                        <w:t>ham granddaughter of Theo Caldwell Tate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2145">
        <w:t>The Meet and Greet kick</w:t>
      </w:r>
      <w:r w:rsidR="00105796">
        <w:t>ed</w:t>
      </w:r>
      <w:r w:rsidR="009A2145">
        <w:t xml:space="preserve"> off interacting with one another in a casual atmosphere.  The Picnic with the getting to know you questionnaire and interactive activities</w:t>
      </w:r>
      <w:r w:rsidR="00B10D96">
        <w:t xml:space="preserve"> helped bring teamwork and the different generations together</w:t>
      </w:r>
      <w:r w:rsidR="009A2145">
        <w:t>. And the</w:t>
      </w:r>
      <w:r w:rsidR="00B10D96">
        <w:t xml:space="preserve"> </w:t>
      </w:r>
      <w:r w:rsidR="00304E62">
        <w:t xml:space="preserve">Banquet to instilled closeness through fellowship and the sharing of gifts and talents with each other, honoring our love ones gone before us, celebrating the legacy they left with us. </w:t>
      </w:r>
    </w:p>
    <w:p w:rsidR="002465A3" w:rsidRDefault="00304E62" w:rsidP="00304E62">
      <w:pPr>
        <w:spacing w:before="240" w:after="0"/>
      </w:pPr>
      <w:r w:rsidRPr="00105796">
        <w:t xml:space="preserve">And that legacy was </w:t>
      </w:r>
      <w:r>
        <w:t xml:space="preserve">poignantly </w:t>
      </w:r>
      <w:r w:rsidRPr="00105796">
        <w:t>reflected</w:t>
      </w:r>
      <w:r>
        <w:t xml:space="preserve"> </w:t>
      </w:r>
      <w:r w:rsidRPr="00105796">
        <w:t>in the reunion tag line ‘</w:t>
      </w:r>
      <w:r>
        <w:t>Caldwell Family-P</w:t>
      </w:r>
      <w:r w:rsidR="002465A3">
        <w:t>l</w:t>
      </w:r>
      <w:r>
        <w:t>anted in love, Rooted in faith.’</w:t>
      </w:r>
      <w:r w:rsidR="00A14676">
        <w:t xml:space="preserve">  This commitment to loving, believing, and helping family was the inspiration to our donation of home goods to </w:t>
      </w:r>
      <w:hyperlink r:id="rId28" w:history="1">
        <w:r w:rsidR="00A14676" w:rsidRPr="00A14676">
          <w:rPr>
            <w:rStyle w:val="Hyperlink"/>
          </w:rPr>
          <w:t>Ge</w:t>
        </w:r>
        <w:r w:rsidR="00A14676" w:rsidRPr="00A14676">
          <w:rPr>
            <w:rStyle w:val="Hyperlink"/>
          </w:rPr>
          <w:t>n</w:t>
        </w:r>
        <w:r w:rsidR="00A14676" w:rsidRPr="00A14676">
          <w:rPr>
            <w:rStyle w:val="Hyperlink"/>
          </w:rPr>
          <w:t>esis Home</w:t>
        </w:r>
      </w:hyperlink>
      <w:r w:rsidR="00A14676">
        <w:t>.</w:t>
      </w:r>
    </w:p>
    <w:p w:rsidR="00B10D96" w:rsidRDefault="00B10D96" w:rsidP="00B91CD5"/>
    <w:p w:rsidR="00B10D96" w:rsidRDefault="00B10D96" w:rsidP="00B91CD5"/>
    <w:p w:rsidR="00B10D96" w:rsidRDefault="007522DA" w:rsidP="00B91CD5">
      <w:r>
        <w:rPr>
          <w:noProof/>
        </w:rPr>
        <w:drawing>
          <wp:anchor distT="0" distB="0" distL="114300" distR="114300" simplePos="0" relativeHeight="251929600" behindDoc="1" locked="0" layoutInCell="1" allowOverlap="1" wp14:anchorId="0D27E561" wp14:editId="4E9774E8">
            <wp:simplePos x="0" y="0"/>
            <wp:positionH relativeFrom="column">
              <wp:posOffset>-1402258</wp:posOffset>
            </wp:positionH>
            <wp:positionV relativeFrom="paragraph">
              <wp:posOffset>144087</wp:posOffset>
            </wp:positionV>
            <wp:extent cx="2789020" cy="1670050"/>
            <wp:effectExtent l="209550" t="247650" r="240030" b="29210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eenes and The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954">
                      <a:off x="0" y="0"/>
                      <a:ext cx="2789020" cy="167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0D96" w:rsidSect="00304E62">
      <w:type w:val="continuous"/>
      <w:pgSz w:w="12240" w:h="15840" w:code="1"/>
      <w:pgMar w:top="720" w:right="576" w:bottom="720" w:left="576" w:header="360" w:footer="720" w:gutter="0"/>
      <w:cols w:num="3"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E00" w:rsidRDefault="00EB3E00">
      <w:pPr>
        <w:spacing w:after="0"/>
      </w:pPr>
      <w:r>
        <w:separator/>
      </w:r>
    </w:p>
    <w:p w:rsidR="00EB3E00" w:rsidRDefault="00EB3E00"/>
    <w:p w:rsidR="00EB3E00" w:rsidRDefault="00EB3E00"/>
  </w:endnote>
  <w:endnote w:type="continuationSeparator" w:id="0">
    <w:p w:rsidR="00EB3E00" w:rsidRDefault="00EB3E00">
      <w:pPr>
        <w:spacing w:after="0"/>
      </w:pPr>
      <w:r>
        <w:continuationSeparator/>
      </w:r>
    </w:p>
    <w:p w:rsidR="00EB3E00" w:rsidRDefault="00EB3E00"/>
    <w:p w:rsidR="00EB3E00" w:rsidRDefault="00EB3E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E00" w:rsidRDefault="00EB3E00">
      <w:pPr>
        <w:spacing w:after="0"/>
      </w:pPr>
      <w:r>
        <w:separator/>
      </w:r>
    </w:p>
    <w:p w:rsidR="00EB3E00" w:rsidRDefault="00EB3E00"/>
    <w:p w:rsidR="00EB3E00" w:rsidRDefault="00EB3E00"/>
  </w:footnote>
  <w:footnote w:type="continuationSeparator" w:id="0">
    <w:p w:rsidR="00EB3E00" w:rsidRDefault="00EB3E00">
      <w:pPr>
        <w:spacing w:after="0"/>
      </w:pPr>
      <w:r>
        <w:continuationSeparator/>
      </w:r>
    </w:p>
    <w:p w:rsidR="00EB3E00" w:rsidRDefault="00EB3E00"/>
    <w:p w:rsidR="00EB3E00" w:rsidRDefault="00EB3E0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184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496"/>
    </w:tblGrid>
    <w:tr w:rsidR="006C34BD" w:rsidTr="006C34BD">
      <w:trPr>
        <w:trHeight w:val="270"/>
        <w:jc w:val="center"/>
      </w:trPr>
      <w:tc>
        <w:tcPr>
          <w:tcW w:w="11497" w:type="dxa"/>
          <w:tcBorders>
            <w:bottom w:val="nil"/>
          </w:tcBorders>
          <w:shd w:val="clear" w:color="auto" w:fill="auto"/>
        </w:tcPr>
        <w:p w:rsidR="006C34BD" w:rsidRDefault="006C34BD" w:rsidP="006C34BD">
          <w:pPr>
            <w:pStyle w:val="Header"/>
            <w:tabs>
              <w:tab w:val="left" w:pos="1515"/>
              <w:tab w:val="right" w:pos="11496"/>
            </w:tabs>
            <w:rPr>
              <w:rStyle w:val="PageNumber"/>
            </w:rPr>
          </w:pPr>
          <w:r>
            <w:rPr>
              <w:rStyle w:val="PageNumber"/>
            </w:rPr>
            <w:t>CAldwell family reunion 2013 recap</w:t>
          </w:r>
          <w:r>
            <w:rPr>
              <w:rStyle w:val="PageNumber"/>
            </w:rPr>
            <w:tab/>
          </w:r>
          <w:r w:rsidRPr="006C34BD">
            <w:rPr>
              <w:caps w:val="0"/>
              <w:color w:val="808080" w:themeColor="background1" w:themeShade="80"/>
            </w:rPr>
            <w:t>Issue #1</w:t>
          </w:r>
        </w:p>
      </w:tc>
    </w:tr>
  </w:tbl>
  <w:p w:rsidR="0001065E" w:rsidRDefault="0001065E">
    <w:pPr>
      <w:pStyle w:val="NoSpacing"/>
      <w:ind w:left="-218"/>
    </w:pPr>
  </w:p>
  <w:p w:rsidR="0001065E" w:rsidRDefault="0001065E">
    <w:pPr>
      <w:pStyle w:val="NoSpacing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1491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6"/>
      <w:gridCol w:w="5745"/>
    </w:tblGrid>
    <w:tr w:rsidR="0001065E">
      <w:trPr>
        <w:cantSplit/>
      </w:trPr>
      <w:tc>
        <w:tcPr>
          <w:tcW w:w="5746" w:type="dxa"/>
          <w:vAlign w:val="bottom"/>
        </w:tcPr>
        <w:p w:rsidR="0001065E" w:rsidRDefault="00EB3E00">
          <w:pPr>
            <w:pStyle w:val="Header"/>
          </w:pPr>
          <w:sdt>
            <w:sdtPr>
              <w:alias w:val="Title"/>
              <w:tag w:val="Title"/>
              <w:id w:val="-1093476532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832E49">
                <w:t>Caldwell Family Reunion</w:t>
              </w:r>
            </w:sdtContent>
          </w:sdt>
          <w:r w:rsidR="00797CD0">
            <w:t xml:space="preserve"> </w:t>
          </w:r>
          <w:sdt>
            <w:sdtPr>
              <w:alias w:val="Subtitle"/>
              <w:tag w:val="Subtitle"/>
              <w:id w:val="-855194610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832E49">
                <w:t>2013 Recap</w:t>
              </w:r>
            </w:sdtContent>
          </w:sdt>
        </w:p>
      </w:tc>
      <w:tc>
        <w:tcPr>
          <w:tcW w:w="5746" w:type="dxa"/>
          <w:vAlign w:val="bottom"/>
        </w:tcPr>
        <w:p w:rsidR="0001065E" w:rsidRDefault="00797CD0" w:rsidP="005E5575">
          <w:pPr>
            <w:pStyle w:val="IssueNumber"/>
          </w:pPr>
          <w:r>
            <w:t xml:space="preserve">Issue </w:t>
          </w:r>
          <w:sdt>
            <w:sdtPr>
              <w:alias w:val="Issue No"/>
              <w:tag w:val="Issue No"/>
              <w:id w:val="-960575482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5E5575">
                <w:t>1</w:t>
              </w:r>
            </w:sdtContent>
          </w:sdt>
          <w:r>
            <w:t xml:space="preserve"> </w:t>
          </w:r>
        </w:p>
      </w:tc>
    </w:tr>
  </w:tbl>
  <w:p w:rsidR="0001065E" w:rsidRDefault="0001065E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4F81BD" w:themeColor="accent1"/>
      </w:rPr>
    </w:lvl>
  </w:abstractNum>
  <w:abstractNum w:abstractNumId="3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C0504D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207"/>
    <w:rsid w:val="0001065E"/>
    <w:rsid w:val="0002270D"/>
    <w:rsid w:val="00040AF0"/>
    <w:rsid w:val="000D2CC9"/>
    <w:rsid w:val="00105796"/>
    <w:rsid w:val="00122BA1"/>
    <w:rsid w:val="0013468A"/>
    <w:rsid w:val="00244B01"/>
    <w:rsid w:val="002465A3"/>
    <w:rsid w:val="00292AB8"/>
    <w:rsid w:val="002B1041"/>
    <w:rsid w:val="00304E62"/>
    <w:rsid w:val="00375E97"/>
    <w:rsid w:val="00393207"/>
    <w:rsid w:val="003C040E"/>
    <w:rsid w:val="003C71F1"/>
    <w:rsid w:val="00561BE8"/>
    <w:rsid w:val="005A0A91"/>
    <w:rsid w:val="005B573A"/>
    <w:rsid w:val="005E5575"/>
    <w:rsid w:val="005E6EDC"/>
    <w:rsid w:val="005E6F3C"/>
    <w:rsid w:val="0060488D"/>
    <w:rsid w:val="006722FF"/>
    <w:rsid w:val="006C34BD"/>
    <w:rsid w:val="006F55E5"/>
    <w:rsid w:val="007042BC"/>
    <w:rsid w:val="007244F0"/>
    <w:rsid w:val="007522DA"/>
    <w:rsid w:val="0075732E"/>
    <w:rsid w:val="007769C5"/>
    <w:rsid w:val="00797CD0"/>
    <w:rsid w:val="007B4525"/>
    <w:rsid w:val="007E692B"/>
    <w:rsid w:val="008050BA"/>
    <w:rsid w:val="00832E49"/>
    <w:rsid w:val="00840DD9"/>
    <w:rsid w:val="008726A3"/>
    <w:rsid w:val="00880E79"/>
    <w:rsid w:val="00883C37"/>
    <w:rsid w:val="008E16AF"/>
    <w:rsid w:val="00950CB4"/>
    <w:rsid w:val="00984AB4"/>
    <w:rsid w:val="009A2145"/>
    <w:rsid w:val="009E56BA"/>
    <w:rsid w:val="009E58F4"/>
    <w:rsid w:val="009F62B5"/>
    <w:rsid w:val="00A12924"/>
    <w:rsid w:val="00A14676"/>
    <w:rsid w:val="00B10D96"/>
    <w:rsid w:val="00B2369F"/>
    <w:rsid w:val="00B5604D"/>
    <w:rsid w:val="00B91CD5"/>
    <w:rsid w:val="00C61545"/>
    <w:rsid w:val="00C90066"/>
    <w:rsid w:val="00CA3F09"/>
    <w:rsid w:val="00CB00E3"/>
    <w:rsid w:val="00D313CE"/>
    <w:rsid w:val="00D4336C"/>
    <w:rsid w:val="00E72632"/>
    <w:rsid w:val="00E91D27"/>
    <w:rsid w:val="00EA4C79"/>
    <w:rsid w:val="00EB3E00"/>
    <w:rsid w:val="00EC274B"/>
    <w:rsid w:val="00F11DF4"/>
    <w:rsid w:val="00F151E7"/>
    <w:rsid w:val="00F17BC1"/>
    <w:rsid w:val="00F6046C"/>
    <w:rsid w:val="00FB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6936D8A-4ECD-4746-B96F-4CB2C8284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4F81BD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4F81BD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4F81BD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4F81BD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4F81BD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4F81BD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4F81BD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qFormat/>
    <w:rsid w:val="00EC27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umbrian-lakes-villa.com/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www.wgvacationvillas.com/westgate-vacation-villas-photo-video.ht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jp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mailto:reunioncaldwellfamily@yahoo.com?subject=Family%20Tree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11.jpeg"/><Relationship Id="rId28" Type="http://schemas.openxmlformats.org/officeDocument/2006/relationships/hyperlink" Target="http://www.genesishome.org" TargetMode="Externa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\AppData\Roaming\Microsoft\Templates\Newsletter(3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FFCF8B16FAB41C187AFD6D008A5D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A52AB-68B8-4C7C-8728-97EC78FBBE1B}"/>
      </w:docPartPr>
      <w:docPartBody>
        <w:p w:rsidR="00000000" w:rsidRDefault="00D16AE4">
          <w:pPr>
            <w:pStyle w:val="4FFCF8B16FAB41C187AFD6D008A5D8D5"/>
          </w:pPr>
          <w:r>
            <w:t>Fast Facts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069"/>
    <w:rsid w:val="00A91069"/>
    <w:rsid w:val="00D1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5B9BD5" w:themeColor="accen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4BE8019613F42FA96EA6382032F52A8">
    <w:name w:val="E4BE8019613F42FA96EA6382032F52A8"/>
  </w:style>
  <w:style w:type="paragraph" w:customStyle="1" w:styleId="A8A7E042F994428EB0A052193E073016">
    <w:name w:val="A8A7E042F994428EB0A052193E073016"/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5B9BD5" w:themeColor="accent1"/>
      <w:sz w:val="24"/>
      <w:szCs w:val="26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0A27E945E34D459DBC087027E17B1193">
    <w:name w:val="0A27E945E34D459DBC087027E17B1193"/>
  </w:style>
  <w:style w:type="paragraph" w:customStyle="1" w:styleId="31DF72E2E50B41D48C8C2F538FD91790">
    <w:name w:val="31DF72E2E50B41D48C8C2F538FD91790"/>
  </w:style>
  <w:style w:type="paragraph" w:customStyle="1" w:styleId="4DA466A4E68149E1B1C7C1D42DCB4D1A">
    <w:name w:val="4DA466A4E68149E1B1C7C1D42DCB4D1A"/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5B9BD5" w:themeColor="accent1"/>
      <w:sz w:val="20"/>
    </w:rPr>
  </w:style>
  <w:style w:type="paragraph" w:customStyle="1" w:styleId="B6F06F20D527400C9C9B89465FE16365">
    <w:name w:val="B6F06F20D527400C9C9B89465FE16365"/>
  </w:style>
  <w:style w:type="paragraph" w:customStyle="1" w:styleId="789384144D4641CE804EB2F12C855153">
    <w:name w:val="789384144D4641CE804EB2F12C855153"/>
  </w:style>
  <w:style w:type="paragraph" w:customStyle="1" w:styleId="28EA3ACC96434B17AB2F64BFFA5F0910">
    <w:name w:val="28EA3ACC96434B17AB2F64BFFA5F0910"/>
  </w:style>
  <w:style w:type="paragraph" w:customStyle="1" w:styleId="71133B2013C14160AB55A088735EC353">
    <w:name w:val="71133B2013C14160AB55A088735EC353"/>
  </w:style>
  <w:style w:type="paragraph" w:styleId="ListContinue">
    <w:name w:val="List Continue"/>
    <w:basedOn w:val="Normal"/>
    <w:unhideWhenUsed/>
    <w:pPr>
      <w:spacing w:after="120" w:line="240" w:lineRule="auto"/>
      <w:ind w:left="360"/>
    </w:pPr>
    <w:rPr>
      <w:rFonts w:eastAsiaTheme="minorHAnsi"/>
      <w:color w:val="262626" w:themeColor="text1" w:themeTint="D9"/>
      <w:sz w:val="18"/>
    </w:rPr>
  </w:style>
  <w:style w:type="paragraph" w:styleId="ListBullet2">
    <w:name w:val="List Bullet 2"/>
    <w:basedOn w:val="Normal"/>
    <w:uiPriority w:val="99"/>
    <w:unhideWhenUsed/>
    <w:pPr>
      <w:numPr>
        <w:numId w:val="1"/>
      </w:numPr>
      <w:spacing w:after="60" w:line="240" w:lineRule="auto"/>
    </w:pPr>
    <w:rPr>
      <w:rFonts w:eastAsiaTheme="minorHAnsi"/>
      <w:color w:val="262626" w:themeColor="text1" w:themeTint="D9"/>
      <w:sz w:val="18"/>
    </w:rPr>
  </w:style>
  <w:style w:type="paragraph" w:customStyle="1" w:styleId="BFAB83BAF6264906A706B46AAE079354">
    <w:name w:val="BFAB83BAF6264906A706B46AAE079354"/>
  </w:style>
  <w:style w:type="paragraph" w:customStyle="1" w:styleId="D5DC6362EFF549D79569A561326E511A">
    <w:name w:val="D5DC6362EFF549D79569A561326E511A"/>
  </w:style>
  <w:style w:type="paragraph" w:customStyle="1" w:styleId="28FF19FBBEB0469BB630F72B31595AE7">
    <w:name w:val="28FF19FBBEB0469BB630F72B31595AE7"/>
  </w:style>
  <w:style w:type="paragraph" w:customStyle="1" w:styleId="5FB01B3091CE4DBD8373722107E34BD5">
    <w:name w:val="5FB01B3091CE4DBD8373722107E34BD5"/>
  </w:style>
  <w:style w:type="paragraph" w:customStyle="1" w:styleId="0231C204BBF744D2B8A420E2410B2460">
    <w:name w:val="0231C204BBF744D2B8A420E2410B2460"/>
  </w:style>
  <w:style w:type="paragraph" w:customStyle="1" w:styleId="2A43EC641AF040249A81A6D0403DDF4F">
    <w:name w:val="2A43EC641AF040249A81A6D0403DDF4F"/>
  </w:style>
  <w:style w:type="paragraph" w:customStyle="1" w:styleId="63EDC024DB1E47859FA0776D589FAF00">
    <w:name w:val="63EDC024DB1E47859FA0776D589FAF00"/>
  </w:style>
  <w:style w:type="paragraph" w:customStyle="1" w:styleId="F49D089131E5420EA98538A1FE6705AF">
    <w:name w:val="F49D089131E5420EA98538A1FE6705AF"/>
  </w:style>
  <w:style w:type="paragraph" w:customStyle="1" w:styleId="ABCE51F964854036B52A318A958DCBDD">
    <w:name w:val="ABCE51F964854036B52A318A958DCBDD"/>
  </w:style>
  <w:style w:type="paragraph" w:customStyle="1" w:styleId="23792269DF2845D6923464681521CAE4">
    <w:name w:val="23792269DF2845D6923464681521CAE4"/>
  </w:style>
  <w:style w:type="paragraph" w:customStyle="1" w:styleId="E5E57A7C53974B0CAE58F3D6905A90F2">
    <w:name w:val="E5E57A7C53974B0CAE58F3D6905A90F2"/>
  </w:style>
  <w:style w:type="paragraph" w:customStyle="1" w:styleId="4FFCF8B16FAB41C187AFD6D008A5D8D5">
    <w:name w:val="4FFCF8B16FAB41C187AFD6D008A5D8D5"/>
  </w:style>
  <w:style w:type="paragraph" w:customStyle="1" w:styleId="7C62D043136A4FB6A1F562A62E4CB7BF">
    <w:name w:val="7C62D043136A4FB6A1F562A62E4CB7BF"/>
  </w:style>
  <w:style w:type="paragraph" w:customStyle="1" w:styleId="7859EF0C3BD0466C898574BB7D36143C">
    <w:name w:val="7859EF0C3BD0466C898574BB7D36143C"/>
  </w:style>
  <w:style w:type="paragraph" w:customStyle="1" w:styleId="140244655C7644B0A765C3F047ABAD33">
    <w:name w:val="140244655C7644B0A765C3F047ABAD33"/>
  </w:style>
  <w:style w:type="paragraph" w:customStyle="1" w:styleId="8F9EA951B86D43399C1681CE63F6564B">
    <w:name w:val="8F9EA951B86D43399C1681CE63F6564B"/>
  </w:style>
  <w:style w:type="paragraph" w:customStyle="1" w:styleId="B7F241EE0105432EA165A813C4F9DB9F">
    <w:name w:val="B7F241EE0105432EA165A813C4F9DB9F"/>
  </w:style>
  <w:style w:type="paragraph" w:customStyle="1" w:styleId="68B64A5BDF264688B6BC2EC17C88E507">
    <w:name w:val="68B64A5BDF264688B6BC2EC17C88E507"/>
  </w:style>
  <w:style w:type="paragraph" w:customStyle="1" w:styleId="FFF22DC141604B139FB965AD8AD6E826">
    <w:name w:val="FFF22DC141604B139FB965AD8AD6E826"/>
  </w:style>
  <w:style w:type="paragraph" w:customStyle="1" w:styleId="82120E24A57048BFA2546A8E0914D1BC">
    <w:name w:val="82120E24A57048BFA2546A8E0914D1BC"/>
  </w:style>
  <w:style w:type="paragraph" w:styleId="ListNumber">
    <w:name w:val="List Number"/>
    <w:basedOn w:val="Normal"/>
    <w:uiPriority w:val="99"/>
    <w:unhideWhenUsed/>
    <w:pPr>
      <w:numPr>
        <w:numId w:val="2"/>
      </w:numPr>
      <w:spacing w:after="180" w:line="240" w:lineRule="auto"/>
      <w:contextualSpacing/>
    </w:pPr>
    <w:rPr>
      <w:rFonts w:eastAsiaTheme="minorHAnsi"/>
      <w:color w:val="262626" w:themeColor="text1" w:themeTint="D9"/>
      <w:sz w:val="18"/>
    </w:rPr>
  </w:style>
  <w:style w:type="paragraph" w:customStyle="1" w:styleId="27E0F6BA92114AC896A03291486C81A1">
    <w:name w:val="27E0F6BA92114AC896A03291486C81A1"/>
  </w:style>
  <w:style w:type="paragraph" w:customStyle="1" w:styleId="7350F30CBBCB4718A83981EC01D69F09">
    <w:name w:val="7350F30CBBCB4718A83981EC01D69F09"/>
  </w:style>
  <w:style w:type="paragraph" w:customStyle="1" w:styleId="CC2F20E331E5421EA4CE719F33D44C7C">
    <w:name w:val="CC2F20E331E5421EA4CE719F33D44C7C"/>
  </w:style>
  <w:style w:type="paragraph" w:customStyle="1" w:styleId="9B71E0536EB8433FBA130FACC3D16844">
    <w:name w:val="9B71E0536EB8433FBA130FACC3D16844"/>
  </w:style>
  <w:style w:type="paragraph" w:customStyle="1" w:styleId="37B5654685E346DFAFDE54F53EF63C3A">
    <w:name w:val="37B5654685E346DFAFDE54F53EF63C3A"/>
  </w:style>
  <w:style w:type="paragraph" w:customStyle="1" w:styleId="3A53687ED7174862B3F3F234616AD3A5">
    <w:name w:val="3A53687ED7174862B3F3F234616AD3A5"/>
  </w:style>
  <w:style w:type="paragraph" w:customStyle="1" w:styleId="1C7CECC453CA44E1AD11C367FF31F272">
    <w:name w:val="1C7CECC453CA44E1AD11C367FF31F272"/>
  </w:style>
  <w:style w:type="paragraph" w:customStyle="1" w:styleId="3F90F5F4E826439BB0620B3E72A6D936">
    <w:name w:val="3F90F5F4E826439BB0620B3E72A6D936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94958BD4363454EAE5FF7742A003E06">
    <w:name w:val="A94958BD4363454EAE5FF7742A003E06"/>
  </w:style>
  <w:style w:type="paragraph" w:customStyle="1" w:styleId="D3AA8C9756B04E17AE6DF63DA4CD2C3F">
    <w:name w:val="D3AA8C9756B04E17AE6DF63DA4CD2C3F"/>
  </w:style>
  <w:style w:type="paragraph" w:customStyle="1" w:styleId="58296730DBA54E0CA30138484126E107">
    <w:name w:val="58296730DBA54E0CA30138484126E107"/>
  </w:style>
  <w:style w:type="paragraph" w:customStyle="1" w:styleId="04EF1097C7964A78979ADBC77DCFC22D">
    <w:name w:val="04EF1097C7964A78979ADBC77DCFC22D"/>
  </w:style>
  <w:style w:type="paragraph" w:customStyle="1" w:styleId="B664303A16D8441FAF893CE788391A46">
    <w:name w:val="B664303A16D8441FAF893CE788391A46"/>
  </w:style>
  <w:style w:type="paragraph" w:customStyle="1" w:styleId="74D0DAD831E2490680DE7DF0DAC54275">
    <w:name w:val="74D0DAD831E2490680DE7DF0DAC54275"/>
  </w:style>
  <w:style w:type="paragraph" w:customStyle="1" w:styleId="9582C75C3A1046018BF06FA3EBD5854F">
    <w:name w:val="9582C75C3A1046018BF06FA3EBD5854F"/>
  </w:style>
  <w:style w:type="paragraph" w:customStyle="1" w:styleId="E1D26576331B4B3686040F3CA55817BD">
    <w:name w:val="E1D26576331B4B3686040F3CA55817BD"/>
  </w:style>
  <w:style w:type="paragraph" w:customStyle="1" w:styleId="8AA9D871C46347CBA6CE04E43DBDD4E1">
    <w:name w:val="8AA9D871C46347CBA6CE04E43DBDD4E1"/>
  </w:style>
  <w:style w:type="paragraph" w:customStyle="1" w:styleId="D9F561A8178341028A26B7679A780035">
    <w:name w:val="D9F561A8178341028A26B7679A780035"/>
  </w:style>
  <w:style w:type="paragraph" w:customStyle="1" w:styleId="D1B76D00E155407DA548DA46B8272418">
    <w:name w:val="D1B76D00E155407DA548DA46B8272418"/>
  </w:style>
  <w:style w:type="paragraph" w:customStyle="1" w:styleId="D9BF35D928C64FF79A6CD023161D289F">
    <w:name w:val="D9BF35D928C64FF79A6CD023161D289F"/>
  </w:style>
  <w:style w:type="paragraph" w:customStyle="1" w:styleId="5B1283F247C04C7BAB6976AA46FCEF1C">
    <w:name w:val="5B1283F247C04C7BAB6976AA46FCEF1C"/>
  </w:style>
  <w:style w:type="paragraph" w:customStyle="1" w:styleId="28571451D89A439BBF229BE7B970394F">
    <w:name w:val="28571451D89A439BBF229BE7B970394F"/>
    <w:rsid w:val="00A91069"/>
  </w:style>
  <w:style w:type="paragraph" w:customStyle="1" w:styleId="25BCDE9D85524DADA46018EEAADA0CAE">
    <w:name w:val="25BCDE9D85524DADA46018EEAADA0CAE"/>
    <w:rsid w:val="00A91069"/>
  </w:style>
  <w:style w:type="paragraph" w:customStyle="1" w:styleId="C7886C4B10854BBC9C52175185597208">
    <w:name w:val="C7886C4B10854BBC9C52175185597208"/>
    <w:rsid w:val="00A91069"/>
  </w:style>
  <w:style w:type="paragraph" w:customStyle="1" w:styleId="572DB5A42D7445DFB906EF9319D2539D">
    <w:name w:val="572DB5A42D7445DFB906EF9319D2539D"/>
    <w:rsid w:val="00A91069"/>
  </w:style>
  <w:style w:type="paragraph" w:customStyle="1" w:styleId="EA615E04CF454757901B719B73A368C8">
    <w:name w:val="EA615E04CF454757901B719B73A368C8"/>
    <w:rsid w:val="00A91069"/>
  </w:style>
  <w:style w:type="paragraph" w:customStyle="1" w:styleId="1FE0930A93C842B9BE54BABA29082999">
    <w:name w:val="1FE0930A93C842B9BE54BABA29082999"/>
    <w:rsid w:val="00A91069"/>
  </w:style>
  <w:style w:type="paragraph" w:customStyle="1" w:styleId="72206CFD39904DD6B33708FB104B0878">
    <w:name w:val="72206CFD39904DD6B33708FB104B0878"/>
    <w:rsid w:val="00A91069"/>
  </w:style>
  <w:style w:type="paragraph" w:customStyle="1" w:styleId="B169B9F798EB4B629051954F51985009">
    <w:name w:val="B169B9F798EB4B629051954F51985009"/>
    <w:rsid w:val="00A91069"/>
  </w:style>
  <w:style w:type="paragraph" w:customStyle="1" w:styleId="5DCF7DD2470E458B8F6C7DB79E499D6D">
    <w:name w:val="5DCF7DD2470E458B8F6C7DB79E499D6D"/>
    <w:rsid w:val="00A91069"/>
  </w:style>
  <w:style w:type="paragraph" w:customStyle="1" w:styleId="197F436BAACA4C87B233A73D3AC853B3">
    <w:name w:val="197F436BAACA4C87B233A73D3AC853B3"/>
    <w:rsid w:val="00A91069"/>
  </w:style>
  <w:style w:type="paragraph" w:customStyle="1" w:styleId="51AEC5DE191D4C778A7DDC52F3077310">
    <w:name w:val="51AEC5DE191D4C778A7DDC52F3077310"/>
    <w:rsid w:val="00A91069"/>
  </w:style>
  <w:style w:type="paragraph" w:customStyle="1" w:styleId="056D46F225A6423CA7DD710EF1FD98D5">
    <w:name w:val="056D46F225A6423CA7DD710EF1FD98D5"/>
    <w:rsid w:val="00A91069"/>
  </w:style>
  <w:style w:type="paragraph" w:customStyle="1" w:styleId="59AB67679B224880BAFF1D18C51C868C">
    <w:name w:val="59AB67679B224880BAFF1D18C51C868C"/>
    <w:rsid w:val="00A91069"/>
  </w:style>
  <w:style w:type="paragraph" w:customStyle="1" w:styleId="9498D57A94C245CCAF119D47C85104BE">
    <w:name w:val="9498D57A94C245CCAF119D47C85104BE"/>
    <w:rsid w:val="00A91069"/>
  </w:style>
  <w:style w:type="paragraph" w:customStyle="1" w:styleId="45AD3086D8C94D5097CCD38DD42B2F4B">
    <w:name w:val="45AD3086D8C94D5097CCD38DD42B2F4B"/>
    <w:rsid w:val="00A91069"/>
  </w:style>
  <w:style w:type="paragraph" w:customStyle="1" w:styleId="5DDDDFA5923848BB8DC4A50B062DDB20">
    <w:name w:val="5DDDDFA5923848BB8DC4A50B062DDB20"/>
    <w:rsid w:val="00A91069"/>
  </w:style>
  <w:style w:type="paragraph" w:customStyle="1" w:styleId="C3C03EB2CD604852881C7C5F4D4C9D68">
    <w:name w:val="C3C03EB2CD604852881C7C5F4D4C9D68"/>
    <w:rsid w:val="00A91069"/>
  </w:style>
  <w:style w:type="paragraph" w:customStyle="1" w:styleId="8FAF5092F76E49A09042B31E86AB0487">
    <w:name w:val="8FAF5092F76E49A09042B31E86AB0487"/>
    <w:rsid w:val="00A91069"/>
  </w:style>
  <w:style w:type="paragraph" w:customStyle="1" w:styleId="6053C7E26FFA4DCCAB668C3237203F88">
    <w:name w:val="6053C7E26FFA4DCCAB668C3237203F88"/>
    <w:rsid w:val="00A91069"/>
  </w:style>
  <w:style w:type="paragraph" w:customStyle="1" w:styleId="4E3347F16B22432A9AC2F5BD24019661">
    <w:name w:val="4E3347F16B22432A9AC2F5BD24019661"/>
    <w:rsid w:val="00A91069"/>
  </w:style>
  <w:style w:type="paragraph" w:customStyle="1" w:styleId="990E3E43BEFB43AC96BF542D56FCF4B7">
    <w:name w:val="990E3E43BEFB43AC96BF542D56FCF4B7"/>
    <w:rsid w:val="00A91069"/>
  </w:style>
  <w:style w:type="paragraph" w:customStyle="1" w:styleId="1AA13E8057154740BE553CF83325F822">
    <w:name w:val="1AA13E8057154740BE553CF83325F822"/>
    <w:rsid w:val="00A91069"/>
  </w:style>
  <w:style w:type="paragraph" w:customStyle="1" w:styleId="42C6E039F33E4A6FAEF9C17FD6F0E233">
    <w:name w:val="42C6E039F33E4A6FAEF9C17FD6F0E233"/>
    <w:rsid w:val="00A91069"/>
  </w:style>
  <w:style w:type="paragraph" w:customStyle="1" w:styleId="9FAE107BFE784779BC8CEBF77FE4957D">
    <w:name w:val="9FAE107BFE784779BC8CEBF77FE4957D"/>
    <w:rsid w:val="00A91069"/>
  </w:style>
  <w:style w:type="paragraph" w:customStyle="1" w:styleId="14B068B61458452395EA128C025653B6">
    <w:name w:val="14B068B61458452395EA128C025653B6"/>
    <w:rsid w:val="00A91069"/>
  </w:style>
  <w:style w:type="paragraph" w:customStyle="1" w:styleId="E361EC3C16B74A29A90A5FA6080CE181">
    <w:name w:val="E361EC3C16B74A29A90A5FA6080CE181"/>
    <w:rsid w:val="00A91069"/>
  </w:style>
  <w:style w:type="paragraph" w:customStyle="1" w:styleId="D3A596BB9A164EA9A7F3FF27BE9C9672">
    <w:name w:val="D3A596BB9A164EA9A7F3FF27BE9C9672"/>
    <w:rsid w:val="00A91069"/>
  </w:style>
  <w:style w:type="paragraph" w:customStyle="1" w:styleId="49952C7066DA43F282CD9C169703929E">
    <w:name w:val="49952C7066DA43F282CD9C169703929E"/>
    <w:rsid w:val="00A91069"/>
  </w:style>
  <w:style w:type="paragraph" w:customStyle="1" w:styleId="0E5FB098731F421DB1A1D87A20EFA9E5">
    <w:name w:val="0E5FB098731F421DB1A1D87A20EFA9E5"/>
    <w:rsid w:val="00A91069"/>
  </w:style>
  <w:style w:type="paragraph" w:customStyle="1" w:styleId="4CD81A07FC3B4F68A4FBE62FE7BCD45C">
    <w:name w:val="4CD81A07FC3B4F68A4FBE62FE7BCD45C"/>
    <w:rsid w:val="00A91069"/>
  </w:style>
  <w:style w:type="paragraph" w:customStyle="1" w:styleId="0CDEC4A2ABC5428F990D1C757ED0FBAA">
    <w:name w:val="0CDEC4A2ABC5428F990D1C757ED0FBAA"/>
    <w:rsid w:val="00A91069"/>
  </w:style>
  <w:style w:type="paragraph" w:customStyle="1" w:styleId="07008F866338418C8935AD07CC4B3389">
    <w:name w:val="07008F866338418C8935AD07CC4B3389"/>
    <w:rsid w:val="00A910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E14FC3-E96D-4705-858D-CD4FA40F2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Newsletter(3)</Template>
  <TotalTime>411</TotalTime>
  <Pages>3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4969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Caldwell Family Reunion</dc:subject>
  <dc:creator>sam</dc:creator>
  <cp:keywords/>
  <cp:lastModifiedBy>Microsoft account</cp:lastModifiedBy>
  <cp:revision>41</cp:revision>
  <cp:lastPrinted>2011-06-06T17:16:00Z</cp:lastPrinted>
  <dcterms:created xsi:type="dcterms:W3CDTF">2013-12-30T14:37:00Z</dcterms:created>
  <dcterms:modified xsi:type="dcterms:W3CDTF">2013-12-30T21:28:00Z</dcterms:modified>
  <cp:category>1</cp:category>
  <cp:contentStatus>2013 Recap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